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75B0E8" w14:textId="0EE86D6A" w:rsidR="005F685F" w:rsidRDefault="005F685F" w:rsidP="00164999">
      <w:pPr>
        <w:pStyle w:val="datoscentrados"/>
        <w:jc w:val="both"/>
        <w:rPr>
          <w:rStyle w:val="style7"/>
          <w:rFonts w:ascii="Bookman Old Style" w:hAnsi="Bookman Old Style"/>
          <w:color w:val="000000"/>
          <w:sz w:val="36"/>
          <w:szCs w:val="36"/>
        </w:rPr>
      </w:pPr>
      <w:r>
        <w:rPr>
          <w:rStyle w:val="style7"/>
          <w:rFonts w:ascii="Bookman Old Style" w:hAnsi="Bookman Old Style"/>
          <w:color w:val="000000"/>
          <w:sz w:val="36"/>
          <w:szCs w:val="36"/>
        </w:rPr>
        <w:tab/>
      </w:r>
      <w:r>
        <w:rPr>
          <w:rStyle w:val="style7"/>
          <w:rFonts w:ascii="Bookman Old Style" w:hAnsi="Bookman Old Style"/>
          <w:color w:val="000000"/>
          <w:sz w:val="36"/>
          <w:szCs w:val="36"/>
        </w:rPr>
        <w:tab/>
      </w:r>
      <w:r w:rsidR="00B51344">
        <w:rPr>
          <w:rStyle w:val="style7"/>
          <w:rFonts w:ascii="Bookman Old Style" w:hAnsi="Bookman Old Style"/>
          <w:color w:val="000000"/>
          <w:sz w:val="36"/>
          <w:szCs w:val="36"/>
        </w:rPr>
        <w:t xml:space="preserve">                        </w:t>
      </w:r>
      <w:r w:rsidR="00D152F1">
        <w:rPr>
          <w:rStyle w:val="style7"/>
          <w:rFonts w:ascii="Bookman Old Style" w:hAnsi="Bookman Old Style"/>
          <w:color w:val="000000"/>
          <w:sz w:val="36"/>
          <w:szCs w:val="36"/>
        </w:rPr>
        <w:t xml:space="preserve">    </w:t>
      </w:r>
    </w:p>
    <w:p w14:paraId="22255FCF" w14:textId="236EC512" w:rsidR="000A1B06" w:rsidRPr="005F685F" w:rsidRDefault="00CC1824" w:rsidP="00CC2676">
      <w:pPr>
        <w:pStyle w:val="datoscentrados"/>
        <w:ind w:left="2694" w:right="-318"/>
        <w:jc w:val="both"/>
        <w:rPr>
          <w:rStyle w:val="style7"/>
          <w:rFonts w:ascii="Bookman Old Style" w:hAnsi="Bookman Old Style"/>
          <w:color w:val="000000"/>
          <w:sz w:val="36"/>
          <w:szCs w:val="36"/>
        </w:rPr>
      </w:pPr>
      <w:r w:rsidRPr="008E7F22">
        <w:rPr>
          <w:rFonts w:ascii="Bookman Old Style" w:hAnsi="Bookman Old Style"/>
          <w:noProof/>
          <w:color w:val="000000"/>
          <w:sz w:val="36"/>
          <w:szCs w:val="36"/>
        </w:rPr>
        <w:drawing>
          <wp:anchor distT="0" distB="0" distL="114300" distR="114300" simplePos="0" relativeHeight="251660288" behindDoc="0" locked="1" layoutInCell="1" allowOverlap="0" wp14:anchorId="2B5989C4" wp14:editId="1DB30DD2">
            <wp:simplePos x="0" y="0"/>
            <wp:positionH relativeFrom="column">
              <wp:posOffset>-504825</wp:posOffset>
            </wp:positionH>
            <wp:positionV relativeFrom="paragraph">
              <wp:posOffset>-342900</wp:posOffset>
            </wp:positionV>
            <wp:extent cx="1615440" cy="2945130"/>
            <wp:effectExtent l="0" t="0" r="3810" b="7620"/>
            <wp:wrapSquare wrapText="bothSides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-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94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A1B06">
        <w:rPr>
          <w:rStyle w:val="style7"/>
          <w:rFonts w:ascii="Bookman Old Style" w:hAnsi="Bookman Old Style"/>
          <w:color w:val="000000"/>
          <w:sz w:val="36"/>
          <w:szCs w:val="36"/>
        </w:rPr>
        <w:tab/>
      </w:r>
      <w:r w:rsidR="00CC2676">
        <w:rPr>
          <w:rStyle w:val="style7"/>
          <w:rFonts w:ascii="Bookman Old Style" w:hAnsi="Bookman Old Style"/>
          <w:color w:val="000000"/>
          <w:sz w:val="36"/>
          <w:szCs w:val="36"/>
        </w:rPr>
        <w:t xml:space="preserve">                </w:t>
      </w:r>
      <w:r w:rsidR="00CC2676" w:rsidRPr="00CC2676">
        <w:rPr>
          <w:rStyle w:val="style7"/>
          <w:rFonts w:ascii="Bookman Old Style" w:hAnsi="Bookman Old Style"/>
          <w:noProof/>
          <w:color w:val="000000"/>
          <w:sz w:val="36"/>
          <w:szCs w:val="36"/>
        </w:rPr>
        <w:drawing>
          <wp:inline distT="0" distB="0" distL="0" distR="0" wp14:anchorId="498AC8F0" wp14:editId="7F570A5E">
            <wp:extent cx="1200150" cy="1600200"/>
            <wp:effectExtent l="0" t="0" r="0" b="0"/>
            <wp:docPr id="3" name="Imagen 3" descr="C:\Users\Blas\ESQUELAS\Año 2024\Fallecidos\Junio\FERNANDO SANMARTÍN COUSO (Fe - Templo Nuevo de Marín)\Foto para esquel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as\ESQUELAS\Año 2024\Fallecidos\Junio\FERNANDO SANMARTÍN COUSO (Fe - Templo Nuevo de Marín)\Foto para esquela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260" cy="160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676">
        <w:rPr>
          <w:rStyle w:val="style7"/>
          <w:rFonts w:ascii="Bookman Old Style" w:hAnsi="Bookman Old Style"/>
          <w:color w:val="000000"/>
          <w:sz w:val="36"/>
          <w:szCs w:val="36"/>
        </w:rPr>
        <w:t xml:space="preserve">             </w:t>
      </w:r>
      <w:r w:rsidR="000A1B06">
        <w:rPr>
          <w:rStyle w:val="style7"/>
          <w:rFonts w:ascii="Bookman Old Style" w:hAnsi="Bookman Old Style"/>
          <w:color w:val="000000"/>
          <w:sz w:val="36"/>
          <w:szCs w:val="36"/>
        </w:rPr>
        <w:tab/>
      </w:r>
    </w:p>
    <w:p w14:paraId="1A5B74F1" w14:textId="77777777" w:rsidR="00530ACC" w:rsidRPr="00565309" w:rsidRDefault="00530ACC" w:rsidP="005F685F">
      <w:pPr>
        <w:tabs>
          <w:tab w:val="left" w:pos="567"/>
        </w:tabs>
        <w:rPr>
          <w:rStyle w:val="style7"/>
          <w:rFonts w:ascii="Bookman Old Style" w:hAnsi="Bookman Old Style"/>
          <w:b/>
          <w:color w:val="000000"/>
          <w:sz w:val="2"/>
          <w:szCs w:val="48"/>
        </w:rPr>
      </w:pPr>
    </w:p>
    <w:p w14:paraId="7499B060" w14:textId="3EE91571" w:rsidR="00CC2676" w:rsidRPr="00CC2676" w:rsidRDefault="00CC2676" w:rsidP="00CC2676">
      <w:pPr>
        <w:tabs>
          <w:tab w:val="left" w:pos="567"/>
        </w:tabs>
        <w:ind w:left="-567"/>
        <w:jc w:val="center"/>
        <w:rPr>
          <w:rStyle w:val="style7"/>
          <w:rFonts w:ascii="Bookman Old Style" w:hAnsi="Bookman Old Style"/>
          <w:color w:val="000000"/>
          <w:sz w:val="56"/>
          <w:szCs w:val="56"/>
        </w:rPr>
      </w:pPr>
      <w:r w:rsidRPr="00CC2676">
        <w:rPr>
          <w:rStyle w:val="style7"/>
          <w:rFonts w:ascii="Bookman Old Style" w:hAnsi="Bookman Old Style"/>
          <w:color w:val="000000"/>
          <w:sz w:val="48"/>
          <w:szCs w:val="56"/>
        </w:rPr>
        <w:t>EL SEÑOR</w:t>
      </w:r>
    </w:p>
    <w:p w14:paraId="41A20177" w14:textId="1617DB2E" w:rsidR="00530ACC" w:rsidRPr="00CC2676" w:rsidRDefault="00166C41" w:rsidP="00CC2676">
      <w:pPr>
        <w:tabs>
          <w:tab w:val="left" w:pos="567"/>
        </w:tabs>
        <w:ind w:left="-567"/>
        <w:jc w:val="center"/>
        <w:rPr>
          <w:rStyle w:val="style7"/>
          <w:rFonts w:ascii="Bookman Old Style" w:hAnsi="Bookman Old Style"/>
          <w:b/>
          <w:color w:val="000000"/>
          <w:sz w:val="52"/>
          <w:szCs w:val="56"/>
        </w:rPr>
      </w:pPr>
      <w:r w:rsidRPr="00CC2676">
        <w:rPr>
          <w:rStyle w:val="style7"/>
          <w:rFonts w:ascii="Bookman Old Style" w:hAnsi="Bookman Old Style"/>
          <w:b/>
          <w:color w:val="000000"/>
          <w:sz w:val="52"/>
          <w:szCs w:val="56"/>
        </w:rPr>
        <w:t>DO</w:t>
      </w:r>
      <w:r w:rsidR="00B51344" w:rsidRPr="00CC2676">
        <w:rPr>
          <w:rStyle w:val="style7"/>
          <w:rFonts w:ascii="Bookman Old Style" w:hAnsi="Bookman Old Style"/>
          <w:b/>
          <w:color w:val="000000"/>
          <w:sz w:val="52"/>
          <w:szCs w:val="56"/>
        </w:rPr>
        <w:t xml:space="preserve">N </w:t>
      </w:r>
      <w:r w:rsidR="002568CE" w:rsidRPr="00CC2676">
        <w:rPr>
          <w:rStyle w:val="style7"/>
          <w:rFonts w:ascii="Bookman Old Style" w:hAnsi="Bookman Old Style"/>
          <w:b/>
          <w:color w:val="000000"/>
          <w:sz w:val="52"/>
          <w:szCs w:val="56"/>
        </w:rPr>
        <w:t>FERNANDO</w:t>
      </w:r>
    </w:p>
    <w:p w14:paraId="32EFFC56" w14:textId="70297DE1" w:rsidR="002568CE" w:rsidRPr="00CC2676" w:rsidRDefault="002568CE" w:rsidP="00CC2676">
      <w:pPr>
        <w:tabs>
          <w:tab w:val="left" w:pos="567"/>
        </w:tabs>
        <w:ind w:left="-567"/>
        <w:jc w:val="center"/>
        <w:rPr>
          <w:rStyle w:val="style7"/>
          <w:rFonts w:ascii="Bookman Old Style" w:hAnsi="Bookman Old Style"/>
          <w:b/>
          <w:color w:val="000000"/>
          <w:sz w:val="52"/>
          <w:szCs w:val="56"/>
        </w:rPr>
      </w:pPr>
      <w:r w:rsidRPr="00CC2676">
        <w:rPr>
          <w:rStyle w:val="style7"/>
          <w:rFonts w:ascii="Bookman Old Style" w:hAnsi="Bookman Old Style"/>
          <w:b/>
          <w:color w:val="000000"/>
          <w:sz w:val="52"/>
          <w:szCs w:val="56"/>
        </w:rPr>
        <w:t>SANMARTÍN COUSO</w:t>
      </w:r>
    </w:p>
    <w:p w14:paraId="658DA6A4" w14:textId="1BAB7A03" w:rsidR="005F685F" w:rsidRPr="00B51344" w:rsidRDefault="00B51344" w:rsidP="002568CE">
      <w:pPr>
        <w:tabs>
          <w:tab w:val="left" w:pos="567"/>
        </w:tabs>
        <w:rPr>
          <w:rStyle w:val="style7"/>
          <w:rFonts w:ascii="Bookman Old Style" w:hAnsi="Bookman Old Style"/>
          <w:bCs/>
          <w:color w:val="000000"/>
          <w:sz w:val="32"/>
          <w:szCs w:val="32"/>
        </w:rPr>
      </w:pPr>
      <w:r w:rsidRPr="00B51344">
        <w:rPr>
          <w:rStyle w:val="style7"/>
          <w:rFonts w:ascii="Bookman Old Style" w:hAnsi="Bookman Old Style"/>
          <w:bCs/>
          <w:color w:val="000000"/>
          <w:sz w:val="32"/>
          <w:szCs w:val="32"/>
        </w:rPr>
        <w:t xml:space="preserve">                              </w:t>
      </w:r>
    </w:p>
    <w:p w14:paraId="0C244875" w14:textId="76F03E8B" w:rsidR="00530ACC" w:rsidRPr="005F685F" w:rsidRDefault="00B51344" w:rsidP="00620463">
      <w:pPr>
        <w:tabs>
          <w:tab w:val="left" w:pos="567"/>
        </w:tabs>
        <w:ind w:left="-709"/>
        <w:jc w:val="center"/>
        <w:rPr>
          <w:rFonts w:ascii="Century Schoolbook" w:hAnsi="Century Schoolbook"/>
          <w:sz w:val="32"/>
          <w:szCs w:val="32"/>
        </w:rPr>
      </w:pPr>
      <w:r>
        <w:rPr>
          <w:rFonts w:ascii="Century Schoolbook" w:hAnsi="Century Schoolbook"/>
          <w:sz w:val="32"/>
          <w:szCs w:val="32"/>
        </w:rPr>
        <w:t>Falleció</w:t>
      </w:r>
      <w:r w:rsidR="004C2066" w:rsidRPr="005F685F">
        <w:rPr>
          <w:rFonts w:ascii="Century Schoolbook" w:hAnsi="Century Schoolbook"/>
          <w:sz w:val="32"/>
          <w:szCs w:val="32"/>
        </w:rPr>
        <w:t xml:space="preserve"> el día </w:t>
      </w:r>
      <w:r w:rsidR="002568CE">
        <w:rPr>
          <w:rFonts w:ascii="Century Schoolbook" w:hAnsi="Century Schoolbook"/>
          <w:sz w:val="32"/>
          <w:szCs w:val="32"/>
        </w:rPr>
        <w:t>9</w:t>
      </w:r>
      <w:r w:rsidR="00C724FB" w:rsidRPr="005F685F">
        <w:rPr>
          <w:rFonts w:ascii="Century Schoolbook" w:hAnsi="Century Schoolbook"/>
          <w:sz w:val="32"/>
          <w:szCs w:val="32"/>
        </w:rPr>
        <w:t xml:space="preserve"> </w:t>
      </w:r>
      <w:r w:rsidR="004C2066" w:rsidRPr="005F685F">
        <w:rPr>
          <w:rFonts w:ascii="Century Schoolbook" w:hAnsi="Century Schoolbook"/>
          <w:sz w:val="32"/>
          <w:szCs w:val="32"/>
        </w:rPr>
        <w:t xml:space="preserve">del </w:t>
      </w:r>
      <w:r>
        <w:rPr>
          <w:rFonts w:ascii="Century Schoolbook" w:hAnsi="Century Schoolbook"/>
          <w:sz w:val="32"/>
          <w:szCs w:val="32"/>
        </w:rPr>
        <w:t>presente</w:t>
      </w:r>
      <w:r w:rsidR="00C724FB" w:rsidRPr="005F685F">
        <w:rPr>
          <w:rFonts w:ascii="Century Schoolbook" w:hAnsi="Century Schoolbook"/>
          <w:sz w:val="32"/>
          <w:szCs w:val="32"/>
        </w:rPr>
        <w:t xml:space="preserve">, a los </w:t>
      </w:r>
      <w:r w:rsidR="00620463">
        <w:rPr>
          <w:rFonts w:ascii="Century Schoolbook" w:hAnsi="Century Schoolbook"/>
          <w:sz w:val="32"/>
          <w:szCs w:val="32"/>
        </w:rPr>
        <w:t>71</w:t>
      </w:r>
      <w:r w:rsidR="004C2066" w:rsidRPr="005F685F">
        <w:rPr>
          <w:rFonts w:ascii="Century Schoolbook" w:hAnsi="Century Schoolbook"/>
          <w:sz w:val="32"/>
          <w:szCs w:val="32"/>
        </w:rPr>
        <w:t xml:space="preserve"> </w:t>
      </w:r>
      <w:r>
        <w:rPr>
          <w:rFonts w:ascii="Century Schoolbook" w:hAnsi="Century Schoolbook"/>
          <w:sz w:val="32"/>
          <w:szCs w:val="32"/>
        </w:rPr>
        <w:t>a</w:t>
      </w:r>
      <w:r w:rsidR="0019047F" w:rsidRPr="005F685F">
        <w:rPr>
          <w:rFonts w:ascii="Century Schoolbook" w:hAnsi="Century Schoolbook"/>
          <w:sz w:val="32"/>
          <w:szCs w:val="32"/>
        </w:rPr>
        <w:t xml:space="preserve">ños de </w:t>
      </w:r>
      <w:r w:rsidR="00CC2676">
        <w:rPr>
          <w:rFonts w:ascii="Century Schoolbook" w:hAnsi="Century Schoolbook"/>
          <w:sz w:val="32"/>
          <w:szCs w:val="32"/>
        </w:rPr>
        <w:t>e</w:t>
      </w:r>
      <w:r w:rsidR="0019047F" w:rsidRPr="005F685F">
        <w:rPr>
          <w:rFonts w:ascii="Century Schoolbook" w:hAnsi="Century Schoolbook"/>
          <w:sz w:val="32"/>
          <w:szCs w:val="32"/>
        </w:rPr>
        <w:t xml:space="preserve">dad, después </w:t>
      </w:r>
      <w:r>
        <w:rPr>
          <w:rFonts w:ascii="Century Schoolbook" w:hAnsi="Century Schoolbook"/>
          <w:sz w:val="32"/>
          <w:szCs w:val="32"/>
        </w:rPr>
        <w:t xml:space="preserve">de </w:t>
      </w:r>
      <w:r w:rsidR="0019047F" w:rsidRPr="005F685F">
        <w:rPr>
          <w:rFonts w:ascii="Century Schoolbook" w:hAnsi="Century Schoolbook"/>
          <w:sz w:val="32"/>
          <w:szCs w:val="32"/>
        </w:rPr>
        <w:t>recibir los</w:t>
      </w:r>
      <w:r w:rsidR="000E0B44" w:rsidRPr="005F685F">
        <w:rPr>
          <w:rFonts w:ascii="Century Schoolbook" w:hAnsi="Century Schoolbook"/>
          <w:sz w:val="32"/>
          <w:szCs w:val="32"/>
        </w:rPr>
        <w:t xml:space="preserve"> S.S.</w:t>
      </w:r>
      <w:r w:rsidR="000A01C4" w:rsidRPr="005F685F">
        <w:rPr>
          <w:rFonts w:ascii="Century Schoolbook" w:hAnsi="Century Schoolbook"/>
          <w:sz w:val="32"/>
          <w:szCs w:val="32"/>
        </w:rPr>
        <w:t xml:space="preserve"> y la B.A.</w:t>
      </w:r>
    </w:p>
    <w:p w14:paraId="2DA069EA" w14:textId="77777777" w:rsidR="005F685F" w:rsidRPr="005F685F" w:rsidRDefault="005F685F" w:rsidP="005F685F">
      <w:pPr>
        <w:tabs>
          <w:tab w:val="left" w:pos="567"/>
        </w:tabs>
        <w:rPr>
          <w:rFonts w:ascii="Century Schoolbook" w:hAnsi="Century Schoolbook"/>
          <w:sz w:val="32"/>
          <w:szCs w:val="32"/>
        </w:rPr>
      </w:pPr>
    </w:p>
    <w:p w14:paraId="7E23C85E" w14:textId="3856C04B" w:rsidR="009001D8" w:rsidRDefault="00DA0260" w:rsidP="005F685F">
      <w:pPr>
        <w:pStyle w:val="datoscentrados"/>
        <w:spacing w:before="0" w:beforeAutospacing="0" w:after="0" w:afterAutospacing="0"/>
        <w:jc w:val="center"/>
        <w:rPr>
          <w:rFonts w:ascii="Century Schoolbook" w:hAnsi="Century Schoolbook" w:cs="Arial"/>
          <w:b/>
          <w:color w:val="000000"/>
          <w:sz w:val="32"/>
          <w:szCs w:val="32"/>
        </w:rPr>
      </w:pPr>
      <w:r w:rsidRPr="005F685F">
        <w:rPr>
          <w:rFonts w:ascii="Century Schoolbook" w:hAnsi="Century Schoolbook" w:cs="Arial"/>
          <w:b/>
          <w:color w:val="000000"/>
          <w:sz w:val="32"/>
          <w:szCs w:val="32"/>
        </w:rPr>
        <w:t>D.E.P</w:t>
      </w:r>
    </w:p>
    <w:p w14:paraId="524F112E" w14:textId="77777777" w:rsidR="002568CE" w:rsidRPr="00CC2676" w:rsidRDefault="002568CE" w:rsidP="00CA15D6">
      <w:pPr>
        <w:pStyle w:val="datoscentrados"/>
        <w:spacing w:before="0" w:beforeAutospacing="0" w:after="0" w:afterAutospacing="0"/>
        <w:rPr>
          <w:rFonts w:ascii="Century Schoolbook" w:hAnsi="Century Schoolbook" w:cs="Arial"/>
          <w:b/>
          <w:color w:val="000000"/>
          <w:sz w:val="22"/>
          <w:szCs w:val="32"/>
        </w:rPr>
      </w:pPr>
    </w:p>
    <w:p w14:paraId="40F4C93F" w14:textId="0A3986FA" w:rsidR="00B04681" w:rsidRPr="00CC2676" w:rsidRDefault="00136690" w:rsidP="00CA15D6">
      <w:pPr>
        <w:pStyle w:val="datoscentrados"/>
        <w:spacing w:before="0" w:beforeAutospacing="0" w:after="0" w:afterAutospacing="0"/>
        <w:ind w:left="-709"/>
        <w:jc w:val="both"/>
        <w:rPr>
          <w:rFonts w:ascii="Century Schoolbook" w:hAnsi="Century Schoolbook" w:cs="Arial"/>
          <w:bCs/>
          <w:color w:val="000000"/>
          <w:sz w:val="28"/>
          <w:szCs w:val="32"/>
        </w:rPr>
      </w:pPr>
      <w:r w:rsidRPr="00CC2676">
        <w:rPr>
          <w:rFonts w:ascii="Century Schoolbook" w:hAnsi="Century Schoolbook" w:cs="Arial"/>
          <w:bCs/>
          <w:color w:val="000000"/>
          <w:sz w:val="28"/>
          <w:szCs w:val="32"/>
        </w:rPr>
        <w:t xml:space="preserve">Su esposa: María del Carmen García Villaverde; hijos: Fernando (Nandi), Marián, Juan y Cristina Sanmartín García; hijos políticos: Rebeca, Quique, Mary y Luis; nietos: </w:t>
      </w:r>
      <w:proofErr w:type="spellStart"/>
      <w:r w:rsidRPr="00CC2676">
        <w:rPr>
          <w:rFonts w:ascii="Century Schoolbook" w:hAnsi="Century Schoolbook" w:cs="Arial"/>
          <w:bCs/>
          <w:color w:val="000000"/>
          <w:sz w:val="28"/>
          <w:szCs w:val="32"/>
        </w:rPr>
        <w:t>Fer</w:t>
      </w:r>
      <w:proofErr w:type="spellEnd"/>
      <w:r w:rsidRPr="00CC2676">
        <w:rPr>
          <w:rFonts w:ascii="Century Schoolbook" w:hAnsi="Century Schoolbook" w:cs="Arial"/>
          <w:bCs/>
          <w:color w:val="000000"/>
          <w:sz w:val="28"/>
          <w:szCs w:val="32"/>
        </w:rPr>
        <w:t>, Aida, Quique, Sara, Dani, Martina y Hugo; madre política: Carmiña</w:t>
      </w:r>
      <w:r w:rsidR="00CA15D6" w:rsidRPr="00CC2676">
        <w:rPr>
          <w:rFonts w:ascii="Century Schoolbook" w:hAnsi="Century Schoolbook" w:cs="Arial"/>
          <w:bCs/>
          <w:color w:val="000000"/>
          <w:sz w:val="28"/>
          <w:szCs w:val="32"/>
        </w:rPr>
        <w:t>;</w:t>
      </w:r>
      <w:r w:rsidRPr="00CC2676">
        <w:rPr>
          <w:rFonts w:ascii="Century Schoolbook" w:hAnsi="Century Schoolbook" w:cs="Arial"/>
          <w:bCs/>
          <w:color w:val="000000"/>
          <w:sz w:val="28"/>
          <w:szCs w:val="32"/>
        </w:rPr>
        <w:t xml:space="preserve"> Hermanos: Miguel, José Luis (</w:t>
      </w:r>
      <w:r w:rsidR="00CA15D6" w:rsidRPr="00CC2676">
        <w:rPr>
          <w:rFonts w:ascii="Century Schoolbook" w:hAnsi="Century Schoolbook" w:cs="Arial"/>
          <w:bCs/>
          <w:color w:val="000000"/>
          <w:sz w:val="28"/>
          <w:szCs w:val="32"/>
        </w:rPr>
        <w:t>†</w:t>
      </w:r>
      <w:r w:rsidRPr="00CC2676">
        <w:rPr>
          <w:rFonts w:ascii="Century Schoolbook" w:hAnsi="Century Schoolbook" w:cs="Arial"/>
          <w:bCs/>
          <w:color w:val="000000"/>
          <w:sz w:val="28"/>
          <w:szCs w:val="32"/>
        </w:rPr>
        <w:t>) y Pilar; hermanos políticos: Mari Carmen, Lores, Julio, Pancha, Felipe, Carolina y Marcos, sobrinos, primos y demás familia.</w:t>
      </w:r>
    </w:p>
    <w:p w14:paraId="40881574" w14:textId="44A85706" w:rsidR="006309B6" w:rsidRPr="00CC2676" w:rsidRDefault="006309B6" w:rsidP="006309B6">
      <w:pPr>
        <w:ind w:left="-709"/>
        <w:jc w:val="both"/>
        <w:rPr>
          <w:rFonts w:ascii="Segoe IU" w:hAnsi="Segoe IU"/>
          <w:color w:val="000000"/>
          <w:sz w:val="30"/>
          <w:szCs w:val="32"/>
        </w:rPr>
      </w:pPr>
      <w:r w:rsidRPr="00CC2676">
        <w:rPr>
          <w:rFonts w:ascii="Segoe IU" w:hAnsi="Segoe IU"/>
          <w:color w:val="000000"/>
          <w:sz w:val="30"/>
          <w:szCs w:val="32"/>
        </w:rPr>
        <w:t xml:space="preserve">Ruegan una oración por su alma y la asistencia a la conducción que tendrá lugar </w:t>
      </w:r>
      <w:r w:rsidR="00B04681" w:rsidRPr="00CC2676">
        <w:rPr>
          <w:rFonts w:ascii="Segoe IU" w:hAnsi="Segoe IU"/>
          <w:b/>
          <w:bCs/>
          <w:color w:val="000000"/>
          <w:sz w:val="30"/>
          <w:szCs w:val="32"/>
        </w:rPr>
        <w:t>MAÑANA</w:t>
      </w:r>
      <w:r w:rsidRPr="00CC2676">
        <w:rPr>
          <w:rFonts w:ascii="Segoe IU" w:hAnsi="Segoe IU"/>
          <w:b/>
          <w:bCs/>
          <w:color w:val="000000"/>
          <w:sz w:val="30"/>
          <w:szCs w:val="32"/>
        </w:rPr>
        <w:t xml:space="preserve"> LUNES</w:t>
      </w:r>
      <w:r w:rsidRPr="00CC2676">
        <w:rPr>
          <w:rFonts w:ascii="Segoe IU" w:hAnsi="Segoe IU"/>
          <w:color w:val="000000"/>
          <w:sz w:val="30"/>
          <w:szCs w:val="32"/>
        </w:rPr>
        <w:t xml:space="preserve"> día </w:t>
      </w:r>
      <w:r w:rsidRPr="00CC2676">
        <w:rPr>
          <w:rFonts w:ascii="Segoe IU" w:hAnsi="Segoe IU"/>
          <w:b/>
          <w:bCs/>
          <w:color w:val="000000"/>
          <w:sz w:val="30"/>
          <w:szCs w:val="32"/>
        </w:rPr>
        <w:t>10</w:t>
      </w:r>
      <w:r w:rsidRPr="00CC2676">
        <w:rPr>
          <w:rFonts w:ascii="Segoe IU" w:hAnsi="Segoe IU"/>
          <w:color w:val="000000"/>
          <w:sz w:val="30"/>
          <w:szCs w:val="32"/>
        </w:rPr>
        <w:t xml:space="preserve"> a las </w:t>
      </w:r>
      <w:r w:rsidR="00B04681" w:rsidRPr="00CC2676">
        <w:rPr>
          <w:rFonts w:ascii="Segoe IU" w:hAnsi="Segoe IU"/>
          <w:b/>
          <w:bCs/>
          <w:color w:val="000000"/>
          <w:sz w:val="30"/>
          <w:szCs w:val="32"/>
        </w:rPr>
        <w:t>SIETE MENOS CUARTO</w:t>
      </w:r>
      <w:r w:rsidRPr="00CC2676">
        <w:rPr>
          <w:rFonts w:ascii="Segoe IU" w:hAnsi="Segoe IU"/>
          <w:color w:val="000000"/>
          <w:sz w:val="30"/>
          <w:szCs w:val="32"/>
        </w:rPr>
        <w:t xml:space="preserve"> de la </w:t>
      </w:r>
      <w:r w:rsidR="00B04681" w:rsidRPr="00CC2676">
        <w:rPr>
          <w:rFonts w:ascii="Segoe IU" w:hAnsi="Segoe IU"/>
          <w:b/>
          <w:bCs/>
          <w:color w:val="000000"/>
          <w:sz w:val="30"/>
          <w:szCs w:val="32"/>
        </w:rPr>
        <w:t>TARDE</w:t>
      </w:r>
      <w:r w:rsidRPr="00CC2676">
        <w:rPr>
          <w:rFonts w:ascii="Segoe IU" w:hAnsi="Segoe IU"/>
          <w:color w:val="000000"/>
          <w:sz w:val="30"/>
          <w:szCs w:val="32"/>
        </w:rPr>
        <w:t xml:space="preserve">, desde el Tanatorio San Marcos de Marín al </w:t>
      </w:r>
      <w:r w:rsidRPr="00CC2676">
        <w:rPr>
          <w:rFonts w:ascii="Segoe IU" w:hAnsi="Segoe IU"/>
          <w:b/>
          <w:bCs/>
          <w:color w:val="000000"/>
          <w:sz w:val="30"/>
          <w:szCs w:val="32"/>
        </w:rPr>
        <w:t>Cementerio Municipal de A Raña</w:t>
      </w:r>
      <w:r w:rsidRPr="00CC2676">
        <w:rPr>
          <w:rFonts w:ascii="Segoe IU" w:hAnsi="Segoe IU"/>
          <w:color w:val="000000"/>
          <w:sz w:val="30"/>
          <w:szCs w:val="32"/>
        </w:rPr>
        <w:t>; donde recibirá cristiana sepultura.</w:t>
      </w:r>
    </w:p>
    <w:p w14:paraId="230FB5CF" w14:textId="212FC43D" w:rsidR="008E7F22" w:rsidRPr="00CC2676" w:rsidRDefault="00530ACC" w:rsidP="00530ACC">
      <w:pPr>
        <w:jc w:val="both"/>
        <w:rPr>
          <w:rFonts w:ascii="Segoe IU" w:hAnsi="Segoe IU"/>
          <w:color w:val="000000"/>
          <w:sz w:val="30"/>
          <w:szCs w:val="32"/>
        </w:rPr>
      </w:pPr>
      <w:r w:rsidRPr="00CC2676">
        <w:rPr>
          <w:rFonts w:ascii="Segoe IU" w:hAnsi="Segoe IU"/>
          <w:color w:val="000000"/>
          <w:sz w:val="30"/>
          <w:szCs w:val="32"/>
        </w:rPr>
        <w:t xml:space="preserve">      </w:t>
      </w:r>
      <w:r w:rsidR="009B4099" w:rsidRPr="00CC2676">
        <w:rPr>
          <w:rFonts w:ascii="Segoe IU" w:hAnsi="Segoe IU"/>
          <w:color w:val="000000"/>
          <w:sz w:val="30"/>
          <w:szCs w:val="32"/>
        </w:rPr>
        <w:t xml:space="preserve">       </w:t>
      </w:r>
      <w:bookmarkStart w:id="0" w:name="_GoBack"/>
      <w:bookmarkEnd w:id="0"/>
      <w:r w:rsidR="009B4099" w:rsidRPr="00CC2676">
        <w:rPr>
          <w:rFonts w:ascii="Segoe IU" w:hAnsi="Segoe IU"/>
          <w:color w:val="000000"/>
          <w:sz w:val="30"/>
          <w:szCs w:val="32"/>
        </w:rPr>
        <w:t xml:space="preserve">                    </w:t>
      </w:r>
      <w:r w:rsidR="009B4099" w:rsidRPr="00CC2676">
        <w:rPr>
          <w:rFonts w:ascii="Segoe IU" w:hAnsi="Segoe IU"/>
          <w:color w:val="000000"/>
          <w:sz w:val="30"/>
          <w:szCs w:val="32"/>
        </w:rPr>
        <w:tab/>
        <w:t xml:space="preserve">   </w:t>
      </w:r>
      <w:r w:rsidR="009B4099" w:rsidRPr="00CC2676">
        <w:rPr>
          <w:rFonts w:ascii="Segoe IU" w:hAnsi="Segoe IU"/>
          <w:color w:val="000000"/>
          <w:sz w:val="30"/>
          <w:szCs w:val="32"/>
        </w:rPr>
        <w:tab/>
      </w:r>
    </w:p>
    <w:p w14:paraId="769BE0D6" w14:textId="4180BB00" w:rsidR="006309B6" w:rsidRPr="00CC2676" w:rsidRDefault="006309B6" w:rsidP="00CA15D6">
      <w:pPr>
        <w:ind w:left="-709"/>
        <w:jc w:val="both"/>
        <w:rPr>
          <w:rFonts w:ascii="Segoe IU" w:hAnsi="Segoe IU"/>
          <w:color w:val="000000"/>
          <w:sz w:val="34"/>
          <w:szCs w:val="36"/>
        </w:rPr>
      </w:pPr>
      <w:r w:rsidRPr="00CC2676">
        <w:rPr>
          <w:rFonts w:ascii="Segoe IU" w:hAnsi="Segoe IU"/>
          <w:color w:val="000000"/>
          <w:sz w:val="34"/>
          <w:szCs w:val="36"/>
        </w:rPr>
        <w:t xml:space="preserve">El funeral por su eterno descanso se celebrará </w:t>
      </w:r>
      <w:r w:rsidR="00B04681" w:rsidRPr="00CC2676">
        <w:rPr>
          <w:rFonts w:ascii="Segoe IU" w:hAnsi="Segoe IU"/>
          <w:color w:val="000000"/>
          <w:sz w:val="34"/>
          <w:szCs w:val="36"/>
        </w:rPr>
        <w:t xml:space="preserve">a las </w:t>
      </w:r>
      <w:r w:rsidR="00B04681" w:rsidRPr="00CC2676">
        <w:rPr>
          <w:rFonts w:ascii="Segoe IU" w:hAnsi="Segoe IU"/>
          <w:b/>
          <w:bCs/>
          <w:color w:val="000000"/>
          <w:sz w:val="34"/>
          <w:szCs w:val="36"/>
        </w:rPr>
        <w:t>SIETE Y MEDIA</w:t>
      </w:r>
      <w:r w:rsidRPr="00CC2676">
        <w:rPr>
          <w:rFonts w:ascii="Segoe IU" w:hAnsi="Segoe IU"/>
          <w:color w:val="000000"/>
          <w:sz w:val="34"/>
          <w:szCs w:val="36"/>
        </w:rPr>
        <w:t xml:space="preserve"> de la </w:t>
      </w:r>
      <w:r w:rsidRPr="00CC2676">
        <w:rPr>
          <w:rFonts w:ascii="Segoe IU" w:hAnsi="Segoe IU"/>
          <w:b/>
          <w:bCs/>
          <w:color w:val="000000"/>
          <w:sz w:val="34"/>
          <w:szCs w:val="36"/>
        </w:rPr>
        <w:t>TARDE</w:t>
      </w:r>
      <w:r w:rsidRPr="00CC2676">
        <w:rPr>
          <w:rFonts w:ascii="Segoe IU" w:hAnsi="Segoe IU"/>
          <w:color w:val="000000"/>
          <w:sz w:val="34"/>
          <w:szCs w:val="36"/>
        </w:rPr>
        <w:t xml:space="preserve"> en la </w:t>
      </w:r>
      <w:r w:rsidRPr="00CC2676">
        <w:rPr>
          <w:rFonts w:ascii="Segoe IU" w:hAnsi="Segoe IU"/>
          <w:b/>
          <w:bCs/>
          <w:color w:val="000000"/>
          <w:sz w:val="34"/>
          <w:szCs w:val="36"/>
        </w:rPr>
        <w:t xml:space="preserve">Iglesia Parroquial </w:t>
      </w:r>
      <w:r w:rsidR="00CC2676">
        <w:rPr>
          <w:rFonts w:ascii="Segoe IU" w:hAnsi="Segoe IU"/>
          <w:b/>
          <w:bCs/>
          <w:color w:val="000000"/>
          <w:sz w:val="34"/>
          <w:szCs w:val="36"/>
        </w:rPr>
        <w:t>Templo N</w:t>
      </w:r>
      <w:r w:rsidR="00B04681" w:rsidRPr="00CC2676">
        <w:rPr>
          <w:rFonts w:ascii="Segoe IU" w:hAnsi="Segoe IU"/>
          <w:b/>
          <w:bCs/>
          <w:color w:val="000000"/>
          <w:sz w:val="34"/>
          <w:szCs w:val="36"/>
        </w:rPr>
        <w:t>uevo de Marín</w:t>
      </w:r>
      <w:r w:rsidRPr="00CC2676">
        <w:rPr>
          <w:rFonts w:ascii="Segoe IU" w:hAnsi="Segoe IU"/>
          <w:color w:val="000000"/>
          <w:sz w:val="34"/>
          <w:szCs w:val="36"/>
        </w:rPr>
        <w:t>, favores por los que anticipan gracias.</w:t>
      </w:r>
    </w:p>
    <w:p w14:paraId="00859AE8" w14:textId="77777777" w:rsidR="006309B6" w:rsidRPr="00CC2676" w:rsidRDefault="006309B6" w:rsidP="00530ACC">
      <w:pPr>
        <w:jc w:val="both"/>
        <w:rPr>
          <w:rFonts w:ascii="Segoe IU" w:hAnsi="Segoe IU"/>
          <w:color w:val="000000"/>
          <w:sz w:val="34"/>
          <w:szCs w:val="36"/>
        </w:rPr>
      </w:pPr>
    </w:p>
    <w:p w14:paraId="4B8223B7" w14:textId="799C5A05" w:rsidR="006309B6" w:rsidRDefault="00B51344" w:rsidP="00CC2676">
      <w:pPr>
        <w:jc w:val="right"/>
        <w:rPr>
          <w:rFonts w:ascii="Segoe IU" w:hAnsi="Segoe IU"/>
          <w:color w:val="000000"/>
          <w:szCs w:val="22"/>
        </w:rPr>
      </w:pPr>
      <w:r w:rsidRPr="00CC2676">
        <w:rPr>
          <w:rFonts w:ascii="Segoe IU" w:hAnsi="Segoe IU"/>
          <w:color w:val="000000"/>
          <w:sz w:val="26"/>
          <w:szCs w:val="28"/>
        </w:rPr>
        <w:t xml:space="preserve">        </w:t>
      </w:r>
      <w:r w:rsidRPr="00CC2676">
        <w:rPr>
          <w:rFonts w:ascii="Segoe IU" w:hAnsi="Segoe IU"/>
          <w:color w:val="000000"/>
          <w:szCs w:val="22"/>
        </w:rPr>
        <w:t xml:space="preserve"> </w:t>
      </w:r>
      <w:r w:rsidRPr="00CC2676">
        <w:rPr>
          <w:rFonts w:ascii="Segoe IU" w:hAnsi="Segoe IU"/>
          <w:color w:val="000000"/>
          <w:sz w:val="22"/>
          <w:szCs w:val="22"/>
        </w:rPr>
        <w:t xml:space="preserve"> </w:t>
      </w:r>
      <w:r w:rsidR="006309B6" w:rsidRPr="00CC2676">
        <w:rPr>
          <w:rFonts w:ascii="Segoe IU" w:hAnsi="Segoe IU"/>
          <w:color w:val="000000"/>
          <w:sz w:val="22"/>
          <w:szCs w:val="22"/>
        </w:rPr>
        <w:tab/>
        <w:t xml:space="preserve">SALA DE VELACIONES - </w:t>
      </w:r>
      <w:r w:rsidR="006309B6" w:rsidRPr="00CC2676">
        <w:rPr>
          <w:rFonts w:ascii="Segoe IU" w:hAnsi="Segoe IU"/>
          <w:b/>
          <w:bCs/>
          <w:color w:val="000000"/>
          <w:sz w:val="22"/>
          <w:szCs w:val="22"/>
        </w:rPr>
        <w:t>TANATORIO SAN MARCOS DE MARÍN, SALA-2</w:t>
      </w:r>
      <w:r w:rsidRPr="00CC2676">
        <w:rPr>
          <w:rFonts w:ascii="Segoe IU" w:hAnsi="Segoe IU"/>
          <w:color w:val="000000"/>
          <w:szCs w:val="22"/>
        </w:rPr>
        <w:t xml:space="preserve">  </w:t>
      </w:r>
    </w:p>
    <w:p w14:paraId="7E367802" w14:textId="77777777" w:rsidR="00CC2676" w:rsidRPr="00CC2676" w:rsidRDefault="00CC2676" w:rsidP="00CC2676">
      <w:pPr>
        <w:jc w:val="right"/>
        <w:rPr>
          <w:rFonts w:ascii="Segoe IU" w:hAnsi="Segoe IU"/>
          <w:color w:val="000000"/>
          <w:sz w:val="26"/>
          <w:szCs w:val="28"/>
        </w:rPr>
      </w:pPr>
    </w:p>
    <w:p w14:paraId="4095AFD5" w14:textId="05BA3B6D" w:rsidR="008E7F22" w:rsidRPr="00CC2676" w:rsidRDefault="00B51344" w:rsidP="00CC2676">
      <w:pPr>
        <w:ind w:left="1416" w:firstLine="708"/>
        <w:jc w:val="both"/>
        <w:rPr>
          <w:rFonts w:ascii="Segoe IU" w:hAnsi="Segoe IU"/>
          <w:color w:val="000000"/>
          <w:sz w:val="26"/>
          <w:szCs w:val="28"/>
        </w:rPr>
      </w:pPr>
      <w:r w:rsidRPr="00CC2676">
        <w:rPr>
          <w:rFonts w:ascii="Segoe IU" w:hAnsi="Segoe IU"/>
          <w:color w:val="000000"/>
          <w:sz w:val="34"/>
          <w:szCs w:val="36"/>
        </w:rPr>
        <w:t xml:space="preserve">                                    </w:t>
      </w:r>
      <w:r w:rsidRPr="00CC2676">
        <w:rPr>
          <w:rFonts w:ascii="Segoe IU" w:hAnsi="Segoe IU"/>
          <w:color w:val="000000"/>
          <w:sz w:val="32"/>
          <w:szCs w:val="36"/>
        </w:rPr>
        <w:t xml:space="preserve">Marín a </w:t>
      </w:r>
      <w:r w:rsidR="002568CE" w:rsidRPr="00CC2676">
        <w:rPr>
          <w:rFonts w:ascii="Segoe IU" w:hAnsi="Segoe IU"/>
          <w:color w:val="000000"/>
          <w:sz w:val="32"/>
          <w:szCs w:val="36"/>
        </w:rPr>
        <w:t>9</w:t>
      </w:r>
      <w:r w:rsidRPr="00CC2676">
        <w:rPr>
          <w:rFonts w:ascii="Segoe IU" w:hAnsi="Segoe IU"/>
          <w:color w:val="000000"/>
          <w:sz w:val="32"/>
          <w:szCs w:val="36"/>
        </w:rPr>
        <w:t xml:space="preserve"> de </w:t>
      </w:r>
      <w:r w:rsidR="002568CE" w:rsidRPr="00CC2676">
        <w:rPr>
          <w:rFonts w:ascii="Segoe IU" w:hAnsi="Segoe IU"/>
          <w:color w:val="000000"/>
          <w:sz w:val="32"/>
          <w:szCs w:val="36"/>
        </w:rPr>
        <w:t>Junio</w:t>
      </w:r>
      <w:r w:rsidRPr="00CC2676">
        <w:rPr>
          <w:rFonts w:ascii="Segoe IU" w:hAnsi="Segoe IU"/>
          <w:color w:val="000000"/>
          <w:sz w:val="32"/>
          <w:szCs w:val="36"/>
        </w:rPr>
        <w:t xml:space="preserve"> de 202</w:t>
      </w:r>
      <w:r w:rsidR="002568CE" w:rsidRPr="00CC2676">
        <w:rPr>
          <w:rFonts w:ascii="Segoe IU" w:hAnsi="Segoe IU"/>
          <w:color w:val="000000"/>
          <w:sz w:val="32"/>
          <w:szCs w:val="36"/>
        </w:rPr>
        <w:t>4</w:t>
      </w:r>
    </w:p>
    <w:sectPr w:rsidR="008E7F22" w:rsidRPr="00CC2676" w:rsidSect="004C0245">
      <w:footerReference w:type="default" r:id="rId9"/>
      <w:pgSz w:w="11906" w:h="16838"/>
      <w:pgMar w:top="899" w:right="1106" w:bottom="1417" w:left="16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018102" w14:textId="77777777" w:rsidR="00EA1ED6" w:rsidRDefault="00EA1ED6" w:rsidP="00CD0FAE">
      <w:r>
        <w:separator/>
      </w:r>
    </w:p>
  </w:endnote>
  <w:endnote w:type="continuationSeparator" w:id="0">
    <w:p w14:paraId="37E4DB46" w14:textId="77777777" w:rsidR="00EA1ED6" w:rsidRDefault="00EA1ED6" w:rsidP="00CD0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IU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0822E2" w14:textId="77777777" w:rsidR="00CD0FAE" w:rsidRDefault="00CD0FAE" w:rsidP="00CD0FAE">
    <w:pPr>
      <w:pStyle w:val="Encabezado"/>
      <w:jc w:val="center"/>
      <w:rPr>
        <w:rFonts w:ascii="Century Schoolbook" w:hAnsi="Century Schoolbook"/>
        <w:b/>
        <w:sz w:val="28"/>
        <w:szCs w:val="28"/>
      </w:rPr>
    </w:pPr>
    <w:r w:rsidRPr="002F6596">
      <w:rPr>
        <w:rFonts w:ascii="Century Schoolbook" w:hAnsi="Century Schoolbook"/>
        <w:sz w:val="24"/>
        <w:szCs w:val="24"/>
      </w:rPr>
      <w:t>Avenida Reina Victoria. Edif.</w:t>
    </w:r>
    <w:r>
      <w:rPr>
        <w:rFonts w:ascii="Century Schoolbook" w:hAnsi="Century Schoolbook"/>
        <w:sz w:val="24"/>
        <w:szCs w:val="24"/>
      </w:rPr>
      <w:t xml:space="preserve"> Pal</w:t>
    </w:r>
    <w:r w:rsidRPr="002F6596">
      <w:rPr>
        <w:rFonts w:ascii="Century Schoolbook" w:hAnsi="Century Schoolbook"/>
        <w:sz w:val="24"/>
        <w:szCs w:val="24"/>
      </w:rPr>
      <w:t>meras</w:t>
    </w:r>
    <w:r>
      <w:rPr>
        <w:rFonts w:ascii="Century Schoolbook" w:hAnsi="Century Schoolbook"/>
        <w:sz w:val="24"/>
        <w:szCs w:val="24"/>
      </w:rPr>
      <w:t xml:space="preserve"> Esc. 1, bajo, puerta 2</w:t>
    </w:r>
    <w:r w:rsidRPr="002F6596">
      <w:rPr>
        <w:rFonts w:ascii="Century Schoolbook" w:hAnsi="Century Schoolbook"/>
        <w:sz w:val="24"/>
        <w:szCs w:val="24"/>
      </w:rPr>
      <w:t xml:space="preserve">. </w:t>
    </w:r>
    <w:r w:rsidRPr="002F6596">
      <w:rPr>
        <w:rFonts w:ascii="Century Schoolbook" w:hAnsi="Century Schoolbook"/>
        <w:b/>
        <w:sz w:val="24"/>
        <w:szCs w:val="24"/>
      </w:rPr>
      <w:t>Pontevedra</w:t>
    </w:r>
    <w:r w:rsidRPr="00FD0F33">
      <w:rPr>
        <w:rFonts w:ascii="Century Schoolbook" w:hAnsi="Century Schoolbook"/>
        <w:b/>
        <w:sz w:val="28"/>
        <w:szCs w:val="28"/>
      </w:rPr>
      <w:t xml:space="preserve"> </w:t>
    </w:r>
    <w:r>
      <w:rPr>
        <w:rFonts w:ascii="Century Schoolbook" w:hAnsi="Century Schoolbook"/>
        <w:b/>
        <w:sz w:val="28"/>
        <w:szCs w:val="28"/>
      </w:rPr>
      <w:t xml:space="preserve"> </w:t>
    </w:r>
  </w:p>
  <w:p w14:paraId="7A2F1144" w14:textId="77777777" w:rsidR="00CD0FAE" w:rsidRDefault="00CD0FAE" w:rsidP="00CD0FAE">
    <w:pPr>
      <w:pStyle w:val="Encabezado"/>
      <w:jc w:val="center"/>
      <w:rPr>
        <w:rFonts w:ascii="Century Schoolbook" w:hAnsi="Century Schoolbook"/>
        <w:sz w:val="24"/>
        <w:szCs w:val="24"/>
      </w:rPr>
    </w:pPr>
    <w:r w:rsidRPr="00853F61">
      <w:rPr>
        <w:rFonts w:ascii="Century Schoolbook" w:hAnsi="Century Schoolbook"/>
        <w:b/>
        <w:sz w:val="24"/>
        <w:szCs w:val="24"/>
      </w:rPr>
      <w:t>Teléfono</w:t>
    </w:r>
    <w:r>
      <w:rPr>
        <w:rFonts w:ascii="Century Schoolbook" w:hAnsi="Century Schoolbook"/>
        <w:b/>
        <w:sz w:val="28"/>
        <w:szCs w:val="28"/>
      </w:rPr>
      <w:t xml:space="preserve">: </w:t>
    </w:r>
    <w:r w:rsidRPr="00853F61">
      <w:rPr>
        <w:rFonts w:ascii="Century Schoolbook" w:hAnsi="Century Schoolbook"/>
        <w:sz w:val="24"/>
        <w:szCs w:val="24"/>
      </w:rPr>
      <w:t>986</w:t>
    </w:r>
    <w:r>
      <w:rPr>
        <w:rFonts w:ascii="Century Schoolbook" w:hAnsi="Century Schoolbook"/>
        <w:sz w:val="24"/>
        <w:szCs w:val="24"/>
      </w:rPr>
      <w:t xml:space="preserve"> 868 221  </w:t>
    </w:r>
    <w:r>
      <w:rPr>
        <w:rFonts w:ascii="Century Schoolbook" w:hAnsi="Century Schoolbook"/>
        <w:b/>
        <w:sz w:val="24"/>
        <w:szCs w:val="24"/>
      </w:rPr>
      <w:t xml:space="preserve">Asistencia </w:t>
    </w:r>
    <w:r w:rsidRPr="002F6596">
      <w:rPr>
        <w:rFonts w:ascii="Century Schoolbook" w:hAnsi="Century Schoolbook"/>
        <w:b/>
        <w:sz w:val="24"/>
        <w:szCs w:val="24"/>
      </w:rPr>
      <w:t xml:space="preserve"> 24 </w:t>
    </w:r>
    <w:r>
      <w:rPr>
        <w:rFonts w:ascii="Century Schoolbook" w:hAnsi="Century Schoolbook"/>
        <w:b/>
        <w:sz w:val="24"/>
        <w:szCs w:val="24"/>
      </w:rPr>
      <w:t>Horas</w:t>
    </w:r>
    <w:r>
      <w:rPr>
        <w:rFonts w:ascii="Century Schoolbook" w:hAnsi="Century Schoolbook"/>
        <w:sz w:val="24"/>
        <w:szCs w:val="24"/>
      </w:rPr>
      <w:t>: 900 18</w:t>
    </w:r>
    <w:r w:rsidRPr="002F6596">
      <w:rPr>
        <w:rFonts w:ascii="Century Schoolbook" w:hAnsi="Century Schoolbook"/>
        <w:sz w:val="24"/>
        <w:szCs w:val="24"/>
      </w:rPr>
      <w:t>0</w:t>
    </w:r>
    <w:r>
      <w:rPr>
        <w:rFonts w:ascii="Century Schoolbook" w:hAnsi="Century Schoolbook"/>
        <w:sz w:val="24"/>
        <w:szCs w:val="24"/>
      </w:rPr>
      <w:t xml:space="preserve"> 9</w:t>
    </w:r>
    <w:r w:rsidRPr="002F6596">
      <w:rPr>
        <w:rFonts w:ascii="Century Schoolbook" w:hAnsi="Century Schoolbook"/>
        <w:sz w:val="24"/>
        <w:szCs w:val="24"/>
      </w:rPr>
      <w:t>13</w:t>
    </w:r>
  </w:p>
  <w:p w14:paraId="7AB648D9" w14:textId="77777777" w:rsidR="00CD0FAE" w:rsidRPr="00CD0FAE" w:rsidRDefault="00CD0FAE" w:rsidP="00CD0FAE">
    <w:pPr>
      <w:pStyle w:val="Encabezado"/>
      <w:jc w:val="center"/>
      <w:rPr>
        <w:rFonts w:ascii="Century Schoolbook" w:hAnsi="Century Schoolbook"/>
        <w:b/>
        <w:sz w:val="24"/>
        <w:szCs w:val="24"/>
      </w:rPr>
    </w:pPr>
  </w:p>
  <w:p w14:paraId="3E15A372" w14:textId="77777777" w:rsidR="00CD0FAE" w:rsidRDefault="00CD0FAE" w:rsidP="00CD0FAE">
    <w:pPr>
      <w:pStyle w:val="Piedepgina"/>
      <w:jc w:val="center"/>
    </w:pPr>
    <w:r>
      <w:rPr>
        <w:noProof/>
      </w:rPr>
      <w:drawing>
        <wp:inline distT="0" distB="0" distL="0" distR="0" wp14:anchorId="4E51F4B6" wp14:editId="3925D304">
          <wp:extent cx="1524000" cy="379834"/>
          <wp:effectExtent l="19050" t="0" r="0" b="0"/>
          <wp:docPr id="2" name="1 Imagen" descr="FE HORZ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 HORZ 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1126" cy="381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FEA01F" w14:textId="77777777" w:rsidR="00EA1ED6" w:rsidRDefault="00EA1ED6" w:rsidP="00CD0FAE">
      <w:r>
        <w:separator/>
      </w:r>
    </w:p>
  </w:footnote>
  <w:footnote w:type="continuationSeparator" w:id="0">
    <w:p w14:paraId="49182837" w14:textId="77777777" w:rsidR="00EA1ED6" w:rsidRDefault="00EA1ED6" w:rsidP="00CD0F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E31"/>
    <w:rsid w:val="00006B23"/>
    <w:rsid w:val="00020D21"/>
    <w:rsid w:val="00062E03"/>
    <w:rsid w:val="00086EE8"/>
    <w:rsid w:val="000929F0"/>
    <w:rsid w:val="00095184"/>
    <w:rsid w:val="000A01C4"/>
    <w:rsid w:val="000A1B06"/>
    <w:rsid w:val="000C3672"/>
    <w:rsid w:val="000C3FD1"/>
    <w:rsid w:val="000C6CF9"/>
    <w:rsid w:val="000E0B44"/>
    <w:rsid w:val="000E6BD9"/>
    <w:rsid w:val="000F27F5"/>
    <w:rsid w:val="000F7FD7"/>
    <w:rsid w:val="00107459"/>
    <w:rsid w:val="00136690"/>
    <w:rsid w:val="00141D38"/>
    <w:rsid w:val="00164999"/>
    <w:rsid w:val="00165C02"/>
    <w:rsid w:val="00166C41"/>
    <w:rsid w:val="0019047F"/>
    <w:rsid w:val="00192CFB"/>
    <w:rsid w:val="001A5B4E"/>
    <w:rsid w:val="001B4677"/>
    <w:rsid w:val="001C5A85"/>
    <w:rsid w:val="001E29AA"/>
    <w:rsid w:val="001E58A7"/>
    <w:rsid w:val="001F5E37"/>
    <w:rsid w:val="00223BA6"/>
    <w:rsid w:val="002435AE"/>
    <w:rsid w:val="00245BA5"/>
    <w:rsid w:val="00251226"/>
    <w:rsid w:val="002568CE"/>
    <w:rsid w:val="002615EE"/>
    <w:rsid w:val="002712F0"/>
    <w:rsid w:val="00292B33"/>
    <w:rsid w:val="002B6F40"/>
    <w:rsid w:val="002C076F"/>
    <w:rsid w:val="002C4169"/>
    <w:rsid w:val="002E7030"/>
    <w:rsid w:val="003013F3"/>
    <w:rsid w:val="00302BF5"/>
    <w:rsid w:val="00315F6A"/>
    <w:rsid w:val="0031745E"/>
    <w:rsid w:val="00377FF1"/>
    <w:rsid w:val="00397029"/>
    <w:rsid w:val="003B0239"/>
    <w:rsid w:val="003C2CAA"/>
    <w:rsid w:val="003C3A70"/>
    <w:rsid w:val="003C41CC"/>
    <w:rsid w:val="003C55EA"/>
    <w:rsid w:val="003D6203"/>
    <w:rsid w:val="003E14E6"/>
    <w:rsid w:val="003F3749"/>
    <w:rsid w:val="003F5C95"/>
    <w:rsid w:val="00404282"/>
    <w:rsid w:val="0042268E"/>
    <w:rsid w:val="00434CEB"/>
    <w:rsid w:val="00487698"/>
    <w:rsid w:val="00491D30"/>
    <w:rsid w:val="004B0381"/>
    <w:rsid w:val="004C0245"/>
    <w:rsid w:val="004C2066"/>
    <w:rsid w:val="004C6B48"/>
    <w:rsid w:val="005078C1"/>
    <w:rsid w:val="00520E31"/>
    <w:rsid w:val="00522D52"/>
    <w:rsid w:val="00530ACC"/>
    <w:rsid w:val="00533F62"/>
    <w:rsid w:val="00534853"/>
    <w:rsid w:val="00565309"/>
    <w:rsid w:val="005703AC"/>
    <w:rsid w:val="0058645E"/>
    <w:rsid w:val="00593DAB"/>
    <w:rsid w:val="005F685F"/>
    <w:rsid w:val="00620463"/>
    <w:rsid w:val="006309B6"/>
    <w:rsid w:val="00646D0A"/>
    <w:rsid w:val="00655526"/>
    <w:rsid w:val="006749C4"/>
    <w:rsid w:val="00682DD4"/>
    <w:rsid w:val="0068632A"/>
    <w:rsid w:val="00717C00"/>
    <w:rsid w:val="00723F12"/>
    <w:rsid w:val="007348A4"/>
    <w:rsid w:val="00734D67"/>
    <w:rsid w:val="00765AA6"/>
    <w:rsid w:val="00776657"/>
    <w:rsid w:val="00791E9B"/>
    <w:rsid w:val="00794372"/>
    <w:rsid w:val="007A55BE"/>
    <w:rsid w:val="007B4EC6"/>
    <w:rsid w:val="007C228A"/>
    <w:rsid w:val="007C3376"/>
    <w:rsid w:val="007D00FF"/>
    <w:rsid w:val="007F0572"/>
    <w:rsid w:val="007F32F9"/>
    <w:rsid w:val="008268FC"/>
    <w:rsid w:val="008378EE"/>
    <w:rsid w:val="008520B4"/>
    <w:rsid w:val="00856E1B"/>
    <w:rsid w:val="008831B3"/>
    <w:rsid w:val="00891199"/>
    <w:rsid w:val="008A17CE"/>
    <w:rsid w:val="008B0FB8"/>
    <w:rsid w:val="008D0589"/>
    <w:rsid w:val="008E7F22"/>
    <w:rsid w:val="009001D8"/>
    <w:rsid w:val="00901EDA"/>
    <w:rsid w:val="00906F7B"/>
    <w:rsid w:val="00947011"/>
    <w:rsid w:val="0095439D"/>
    <w:rsid w:val="00992B8C"/>
    <w:rsid w:val="009B4099"/>
    <w:rsid w:val="009B6170"/>
    <w:rsid w:val="009E0011"/>
    <w:rsid w:val="009E0A5D"/>
    <w:rsid w:val="009F16E7"/>
    <w:rsid w:val="009F54CD"/>
    <w:rsid w:val="00A009AF"/>
    <w:rsid w:val="00A12AAC"/>
    <w:rsid w:val="00A35F71"/>
    <w:rsid w:val="00A4059F"/>
    <w:rsid w:val="00A47183"/>
    <w:rsid w:val="00A74EC6"/>
    <w:rsid w:val="00A75CD4"/>
    <w:rsid w:val="00AB1892"/>
    <w:rsid w:val="00AC65F2"/>
    <w:rsid w:val="00AD3541"/>
    <w:rsid w:val="00AD55FE"/>
    <w:rsid w:val="00B04681"/>
    <w:rsid w:val="00B30C1F"/>
    <w:rsid w:val="00B51344"/>
    <w:rsid w:val="00B636DA"/>
    <w:rsid w:val="00B93483"/>
    <w:rsid w:val="00BB3E2B"/>
    <w:rsid w:val="00BF67B3"/>
    <w:rsid w:val="00C05D37"/>
    <w:rsid w:val="00C10AA1"/>
    <w:rsid w:val="00C222DF"/>
    <w:rsid w:val="00C25B65"/>
    <w:rsid w:val="00C724FB"/>
    <w:rsid w:val="00C81429"/>
    <w:rsid w:val="00C823CC"/>
    <w:rsid w:val="00C8349A"/>
    <w:rsid w:val="00CA15D6"/>
    <w:rsid w:val="00CC1824"/>
    <w:rsid w:val="00CC200F"/>
    <w:rsid w:val="00CC2676"/>
    <w:rsid w:val="00CD0FAE"/>
    <w:rsid w:val="00CE1A96"/>
    <w:rsid w:val="00D148E4"/>
    <w:rsid w:val="00D152F1"/>
    <w:rsid w:val="00D32982"/>
    <w:rsid w:val="00D657E6"/>
    <w:rsid w:val="00D708E2"/>
    <w:rsid w:val="00D76A7B"/>
    <w:rsid w:val="00DA0260"/>
    <w:rsid w:val="00DA6886"/>
    <w:rsid w:val="00DA6F2D"/>
    <w:rsid w:val="00DC1E99"/>
    <w:rsid w:val="00DD3FBD"/>
    <w:rsid w:val="00DD63D2"/>
    <w:rsid w:val="00DF1D52"/>
    <w:rsid w:val="00DF3D6E"/>
    <w:rsid w:val="00E002D5"/>
    <w:rsid w:val="00E47F35"/>
    <w:rsid w:val="00E50330"/>
    <w:rsid w:val="00E636C2"/>
    <w:rsid w:val="00E75E24"/>
    <w:rsid w:val="00EA1ED6"/>
    <w:rsid w:val="00EB47DC"/>
    <w:rsid w:val="00ED2B2D"/>
    <w:rsid w:val="00EE52F3"/>
    <w:rsid w:val="00EF3C6A"/>
    <w:rsid w:val="00F05094"/>
    <w:rsid w:val="00F425EF"/>
    <w:rsid w:val="00F53F88"/>
    <w:rsid w:val="00F557EB"/>
    <w:rsid w:val="00F643FE"/>
    <w:rsid w:val="00F74629"/>
    <w:rsid w:val="00F76F37"/>
    <w:rsid w:val="00F801E9"/>
    <w:rsid w:val="00FC6F1B"/>
    <w:rsid w:val="00FE2786"/>
    <w:rsid w:val="00FE36AE"/>
    <w:rsid w:val="00FF0DD9"/>
    <w:rsid w:val="00FF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3B6D43"/>
  <w15:docId w15:val="{1BFB2ADD-5A45-42B5-97AD-FD7D43922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atoscentrados">
    <w:name w:val="datos_centrados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character" w:customStyle="1" w:styleId="style7">
    <w:name w:val="style7"/>
    <w:basedOn w:val="Fuentedeprrafopredeter"/>
    <w:locked/>
    <w:rsid w:val="00DA0260"/>
  </w:style>
  <w:style w:type="paragraph" w:customStyle="1" w:styleId="fechapie">
    <w:name w:val="fechapie"/>
    <w:basedOn w:val="Normal"/>
    <w:locked/>
    <w:rsid w:val="00DA0260"/>
    <w:pPr>
      <w:spacing w:before="100" w:beforeAutospacing="1" w:after="100" w:afterAutospacing="1"/>
    </w:pPr>
    <w:rPr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CD0FA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D0FA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4E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EC6"/>
    <w:rPr>
      <w:rFonts w:ascii="Tahoma" w:eastAsia="Times New Roman" w:hAnsi="Tahoma" w:cs="Tahoma"/>
      <w:sz w:val="16"/>
      <w:szCs w:val="16"/>
      <w:lang w:eastAsia="es-ES"/>
    </w:rPr>
  </w:style>
  <w:style w:type="paragraph" w:styleId="NormalWeb">
    <w:name w:val="Normal (Web)"/>
    <w:basedOn w:val="Normal"/>
    <w:uiPriority w:val="99"/>
    <w:unhideWhenUsed/>
    <w:rsid w:val="00A12AAC"/>
    <w:pPr>
      <w:spacing w:before="100" w:beforeAutospacing="1" w:after="100" w:afterAutospacing="1"/>
    </w:pPr>
    <w:rPr>
      <w:sz w:val="24"/>
      <w:szCs w:val="24"/>
    </w:rPr>
  </w:style>
  <w:style w:type="paragraph" w:customStyle="1" w:styleId="datosjustificados">
    <w:name w:val="datos_justificados"/>
    <w:basedOn w:val="Normal"/>
    <w:locked/>
    <w:rsid w:val="00A12AA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3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0956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473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7936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270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426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125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4203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2497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2576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2814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707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3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1649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0222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5414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754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8354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4872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13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5336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5863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0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8788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851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1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663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821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957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2830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780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2985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161324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1019">
          <w:marLeft w:val="600"/>
          <w:marRight w:val="6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ser%20P\Desktop\ASISTENCIA\DEFUNCIONES\2019\DEFUNCIONES%202019\PROV2-%20%2020-01-2019%20MECEDES%20OTERO%20OTERO\MURAL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1792E9-9DAA-4143-8151-6F8BDF05F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MURAL</Template>
  <TotalTime>5</TotalTime>
  <Pages>1</Pages>
  <Words>188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Viser P</dc:creator>
  <cp:lastModifiedBy>Blas</cp:lastModifiedBy>
  <cp:revision>3</cp:revision>
  <cp:lastPrinted>2023-09-26T08:47:00Z</cp:lastPrinted>
  <dcterms:created xsi:type="dcterms:W3CDTF">2024-06-09T16:06:00Z</dcterms:created>
  <dcterms:modified xsi:type="dcterms:W3CDTF">2024-06-09T16:10:00Z</dcterms:modified>
</cp:coreProperties>
</file>