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4F784F" w14:textId="20BA6EBF" w:rsidR="00DA0260" w:rsidRDefault="00CC1824" w:rsidP="008378EE">
      <w:pPr>
        <w:pStyle w:val="datoscentrados"/>
        <w:ind w:left="-709"/>
        <w:jc w:val="center"/>
        <w:rPr>
          <w:rStyle w:val="style7"/>
          <w:rFonts w:ascii="Bookman Old Style" w:hAnsi="Bookman Old Style"/>
          <w:color w:val="000000"/>
          <w:sz w:val="32"/>
          <w:szCs w:val="32"/>
        </w:rPr>
      </w:pPr>
      <w:r>
        <w:rPr>
          <w:rFonts w:ascii="Bookman Old Style" w:hAnsi="Bookman Old Style"/>
          <w:noProof/>
          <w:color w:val="000000"/>
          <w:sz w:val="44"/>
          <w:szCs w:val="44"/>
        </w:rPr>
        <w:drawing>
          <wp:anchor distT="0" distB="0" distL="114300" distR="114300" simplePos="0" relativeHeight="251660288" behindDoc="0" locked="1" layoutInCell="1" allowOverlap="0" wp14:anchorId="2F67525D" wp14:editId="29CF9413">
            <wp:simplePos x="0" y="0"/>
            <wp:positionH relativeFrom="column">
              <wp:posOffset>-409575</wp:posOffset>
            </wp:positionH>
            <wp:positionV relativeFrom="paragraph">
              <wp:posOffset>152400</wp:posOffset>
            </wp:positionV>
            <wp:extent cx="1615440" cy="2945130"/>
            <wp:effectExtent l="0" t="0" r="3810" b="7620"/>
            <wp:wrapSquare wrapText="bothSides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20B7F">
        <w:rPr>
          <w:rStyle w:val="style7"/>
          <w:rFonts w:ascii="Bookman Old Style" w:hAnsi="Bookman Old Style"/>
          <w:color w:val="000000"/>
          <w:sz w:val="44"/>
          <w:szCs w:val="44"/>
        </w:rPr>
        <w:t>EL SEÑOR</w:t>
      </w:r>
      <w:r w:rsidR="00C222DF">
        <w:rPr>
          <w:rStyle w:val="style7"/>
          <w:rFonts w:ascii="Bookman Old Style" w:hAnsi="Bookman Old Style"/>
          <w:color w:val="000000"/>
          <w:sz w:val="44"/>
          <w:szCs w:val="44"/>
        </w:rPr>
        <w:t xml:space="preserve"> </w:t>
      </w:r>
    </w:p>
    <w:p w14:paraId="1A6A6B78" w14:textId="77777777" w:rsidR="009C20A0" w:rsidRPr="009C20A0" w:rsidRDefault="009C20A0" w:rsidP="008378EE">
      <w:pPr>
        <w:pStyle w:val="datoscentrados"/>
        <w:ind w:left="-709"/>
        <w:jc w:val="center"/>
        <w:rPr>
          <w:rStyle w:val="style7"/>
          <w:rFonts w:ascii="Bookman Old Style" w:hAnsi="Bookman Old Style"/>
          <w:color w:val="000000"/>
          <w:sz w:val="32"/>
          <w:szCs w:val="32"/>
        </w:rPr>
      </w:pPr>
    </w:p>
    <w:p w14:paraId="06CD1D78" w14:textId="4A7E62E4" w:rsidR="00B36193" w:rsidRPr="00EF4E56" w:rsidRDefault="00607BCD" w:rsidP="002B16E4">
      <w:pPr>
        <w:tabs>
          <w:tab w:val="left" w:pos="567"/>
        </w:tabs>
        <w:ind w:left="-709"/>
        <w:jc w:val="center"/>
        <w:rPr>
          <w:rFonts w:ascii="Bookman Old Style" w:hAnsi="Bookman Old Style"/>
          <w:b/>
          <w:color w:val="000000"/>
          <w:sz w:val="52"/>
          <w:szCs w:val="52"/>
        </w:rPr>
      </w:pPr>
      <w:r w:rsidRPr="00EF4E56">
        <w:rPr>
          <w:rStyle w:val="style7"/>
          <w:rFonts w:ascii="Bookman Old Style" w:hAnsi="Bookman Old Style"/>
          <w:b/>
          <w:color w:val="000000"/>
          <w:sz w:val="52"/>
          <w:szCs w:val="52"/>
        </w:rPr>
        <w:t>DO</w:t>
      </w:r>
      <w:r w:rsidR="00120B7F">
        <w:rPr>
          <w:rStyle w:val="style7"/>
          <w:rFonts w:ascii="Bookman Old Style" w:hAnsi="Bookman Old Style"/>
          <w:b/>
          <w:color w:val="000000"/>
          <w:sz w:val="52"/>
          <w:szCs w:val="52"/>
        </w:rPr>
        <w:t xml:space="preserve">N </w:t>
      </w:r>
      <w:r w:rsidR="002139E7">
        <w:rPr>
          <w:rStyle w:val="style7"/>
          <w:rFonts w:ascii="Bookman Old Style" w:hAnsi="Bookman Old Style"/>
          <w:b/>
          <w:color w:val="000000"/>
          <w:sz w:val="52"/>
          <w:szCs w:val="52"/>
        </w:rPr>
        <w:t>RAFAEL FERNANDEZ LORENZO</w:t>
      </w:r>
    </w:p>
    <w:p w14:paraId="05F045A3" w14:textId="01BCB4FC" w:rsidR="002E547D" w:rsidRPr="00B24B10" w:rsidRDefault="002E547D" w:rsidP="009E0011">
      <w:pPr>
        <w:tabs>
          <w:tab w:val="left" w:pos="567"/>
        </w:tabs>
        <w:ind w:left="2124"/>
        <w:jc w:val="center"/>
        <w:rPr>
          <w:rFonts w:ascii="Century Schoolbook" w:hAnsi="Century Schoolbook"/>
          <w:sz w:val="32"/>
          <w:szCs w:val="32"/>
        </w:rPr>
      </w:pPr>
    </w:p>
    <w:p w14:paraId="1E882A99" w14:textId="77777777" w:rsidR="003013C4" w:rsidRDefault="003013C4" w:rsidP="009E0011">
      <w:pPr>
        <w:tabs>
          <w:tab w:val="left" w:pos="567"/>
        </w:tabs>
        <w:ind w:left="2124"/>
        <w:jc w:val="center"/>
        <w:rPr>
          <w:rFonts w:ascii="Century Schoolbook" w:hAnsi="Century Schoolbook"/>
          <w:sz w:val="32"/>
          <w:szCs w:val="32"/>
        </w:rPr>
      </w:pPr>
    </w:p>
    <w:p w14:paraId="6DAC24CD" w14:textId="5ED81E42" w:rsidR="00DA0260" w:rsidRPr="00B24B10" w:rsidRDefault="00D30944" w:rsidP="003F2F7C">
      <w:pPr>
        <w:tabs>
          <w:tab w:val="left" w:pos="567"/>
        </w:tabs>
        <w:ind w:left="2124"/>
        <w:jc w:val="center"/>
        <w:rPr>
          <w:rFonts w:ascii="Century Schoolbook" w:hAnsi="Century Schoolbook"/>
          <w:sz w:val="28"/>
          <w:szCs w:val="28"/>
        </w:rPr>
      </w:pPr>
      <w:r w:rsidRPr="00F5576A">
        <w:rPr>
          <w:rFonts w:ascii="Century Schoolbook" w:hAnsi="Century Schoolbook"/>
          <w:sz w:val="28"/>
          <w:szCs w:val="28"/>
        </w:rPr>
        <w:t>Falleció el día</w:t>
      </w:r>
      <w:r w:rsidR="008E1724" w:rsidRPr="00F5576A">
        <w:rPr>
          <w:rFonts w:ascii="Century Schoolbook" w:hAnsi="Century Schoolbook"/>
          <w:sz w:val="28"/>
          <w:szCs w:val="28"/>
        </w:rPr>
        <w:t xml:space="preserve"> </w:t>
      </w:r>
      <w:r w:rsidR="00120B7F">
        <w:rPr>
          <w:rFonts w:ascii="Century Schoolbook" w:hAnsi="Century Schoolbook"/>
          <w:sz w:val="28"/>
          <w:szCs w:val="28"/>
        </w:rPr>
        <w:t>0</w:t>
      </w:r>
      <w:r w:rsidR="002139E7">
        <w:rPr>
          <w:rFonts w:ascii="Century Schoolbook" w:hAnsi="Century Schoolbook"/>
          <w:sz w:val="28"/>
          <w:szCs w:val="28"/>
        </w:rPr>
        <w:t>5</w:t>
      </w:r>
      <w:r w:rsidR="002B16E4" w:rsidRPr="00F5576A">
        <w:rPr>
          <w:rFonts w:ascii="Century Schoolbook" w:hAnsi="Century Schoolbook"/>
          <w:sz w:val="28"/>
          <w:szCs w:val="28"/>
        </w:rPr>
        <w:t xml:space="preserve"> del presente, a los </w:t>
      </w:r>
      <w:r w:rsidR="00120B7F">
        <w:rPr>
          <w:rFonts w:ascii="Century Schoolbook" w:hAnsi="Century Schoolbook"/>
          <w:sz w:val="28"/>
          <w:szCs w:val="28"/>
        </w:rPr>
        <w:t>90</w:t>
      </w:r>
      <w:r w:rsidR="0015387C" w:rsidRPr="00F5576A">
        <w:rPr>
          <w:rFonts w:ascii="Century Schoolbook" w:hAnsi="Century Schoolbook"/>
          <w:sz w:val="28"/>
          <w:szCs w:val="28"/>
        </w:rPr>
        <w:t xml:space="preserve"> años de edad,</w:t>
      </w:r>
      <w:r w:rsidR="0015387C" w:rsidRPr="00B24B10">
        <w:rPr>
          <w:rFonts w:ascii="Century Schoolbook" w:hAnsi="Century Schoolbook"/>
          <w:sz w:val="28"/>
          <w:szCs w:val="28"/>
        </w:rPr>
        <w:t xml:space="preserve"> después de recibir los S.S. y la </w:t>
      </w:r>
      <w:r w:rsidR="00DA0260" w:rsidRPr="00B24B10">
        <w:rPr>
          <w:rFonts w:ascii="Century Schoolbook" w:hAnsi="Century Schoolbook"/>
          <w:sz w:val="28"/>
          <w:szCs w:val="28"/>
        </w:rPr>
        <w:t xml:space="preserve"> B.A.</w:t>
      </w:r>
    </w:p>
    <w:p w14:paraId="000CBB39" w14:textId="77777777" w:rsidR="00DA0260" w:rsidRPr="00F74629" w:rsidRDefault="00DA0260" w:rsidP="00CE0DCD">
      <w:pPr>
        <w:tabs>
          <w:tab w:val="left" w:pos="567"/>
        </w:tabs>
        <w:rPr>
          <w:rFonts w:ascii="Century Schoolbook" w:hAnsi="Century Schoolbook" w:cs="Arial"/>
          <w:b/>
          <w:color w:val="000000"/>
          <w:sz w:val="32"/>
          <w:szCs w:val="32"/>
        </w:rPr>
      </w:pPr>
    </w:p>
    <w:p w14:paraId="7A5F8A60" w14:textId="77777777" w:rsidR="002B16E4" w:rsidRDefault="00095184" w:rsidP="00D30944">
      <w:pPr>
        <w:pStyle w:val="datoscentrados"/>
        <w:spacing w:before="0" w:beforeAutospacing="0" w:after="0" w:afterAutospacing="0"/>
        <w:rPr>
          <w:rFonts w:ascii="Century Schoolbook" w:hAnsi="Century Schoolbook" w:cs="Arial"/>
          <w:b/>
          <w:color w:val="000000"/>
          <w:sz w:val="36"/>
          <w:szCs w:val="30"/>
        </w:rPr>
      </w:pPr>
      <w:r>
        <w:rPr>
          <w:rFonts w:ascii="Century Schoolbook" w:hAnsi="Century Schoolbook" w:cs="Arial"/>
          <w:b/>
          <w:color w:val="000000"/>
          <w:sz w:val="36"/>
          <w:szCs w:val="30"/>
        </w:rPr>
        <w:t xml:space="preserve"> </w:t>
      </w:r>
    </w:p>
    <w:p w14:paraId="16EDD55C" w14:textId="77777777" w:rsidR="002B16E4" w:rsidRDefault="002B16E4" w:rsidP="00D30944">
      <w:pPr>
        <w:pStyle w:val="datoscentrados"/>
        <w:spacing w:before="0" w:beforeAutospacing="0" w:after="0" w:afterAutospacing="0"/>
        <w:rPr>
          <w:rFonts w:ascii="Century Schoolbook" w:hAnsi="Century Schoolbook" w:cs="Arial"/>
          <w:b/>
          <w:color w:val="000000"/>
          <w:sz w:val="36"/>
          <w:szCs w:val="30"/>
        </w:rPr>
      </w:pPr>
    </w:p>
    <w:p w14:paraId="0BD8BA7D" w14:textId="65AD2F39" w:rsidR="00D30944" w:rsidRDefault="00F13162" w:rsidP="003F2F7C">
      <w:pPr>
        <w:pStyle w:val="datoscentrados"/>
        <w:spacing w:before="0" w:beforeAutospacing="0" w:after="0" w:afterAutospacing="0"/>
        <w:ind w:left="-709" w:firstLine="709"/>
        <w:jc w:val="center"/>
        <w:rPr>
          <w:rFonts w:ascii="Century Schoolbook" w:hAnsi="Century Schoolbook" w:cs="Arial"/>
          <w:b/>
          <w:color w:val="000000"/>
          <w:sz w:val="36"/>
          <w:szCs w:val="30"/>
        </w:rPr>
      </w:pPr>
      <w:r>
        <w:rPr>
          <w:rFonts w:ascii="Century Schoolbook" w:hAnsi="Century Schoolbook" w:cs="Arial"/>
          <w:b/>
          <w:color w:val="000000"/>
          <w:sz w:val="36"/>
          <w:szCs w:val="30"/>
        </w:rPr>
        <w:t>D.E.P</w:t>
      </w:r>
    </w:p>
    <w:p w14:paraId="0EEC77B8" w14:textId="583BC97A" w:rsidR="00B24B10" w:rsidRPr="00F5576A" w:rsidRDefault="00F41959" w:rsidP="002B16E4">
      <w:pPr>
        <w:pStyle w:val="datoscentrados"/>
        <w:ind w:left="-709"/>
        <w:jc w:val="both"/>
        <w:rPr>
          <w:rFonts w:ascii="Century Schoolbook" w:hAnsi="Century Schoolbook" w:cs="Arial"/>
          <w:color w:val="000000"/>
          <w:sz w:val="28"/>
          <w:szCs w:val="28"/>
        </w:rPr>
      </w:pPr>
      <w:r w:rsidRPr="00F41959">
        <w:rPr>
          <w:rFonts w:ascii="Century Schoolbook" w:hAnsi="Century Schoolbook" w:cs="Arial"/>
          <w:color w:val="000000"/>
          <w:sz w:val="28"/>
          <w:szCs w:val="28"/>
        </w:rPr>
        <w:t xml:space="preserve">Su esposa: Eulalia Álvarez </w:t>
      </w:r>
      <w:proofErr w:type="spellStart"/>
      <w:r w:rsidRPr="00F41959">
        <w:rPr>
          <w:rFonts w:ascii="Century Schoolbook" w:hAnsi="Century Schoolbook" w:cs="Arial"/>
          <w:color w:val="000000"/>
          <w:sz w:val="28"/>
          <w:szCs w:val="28"/>
        </w:rPr>
        <w:t>Álvarez</w:t>
      </w:r>
      <w:proofErr w:type="spellEnd"/>
      <w:r w:rsidRPr="00F41959">
        <w:rPr>
          <w:rFonts w:ascii="Century Schoolbook" w:hAnsi="Century Schoolbook" w:cs="Arial"/>
          <w:color w:val="000000"/>
          <w:sz w:val="28"/>
          <w:szCs w:val="28"/>
        </w:rPr>
        <w:t xml:space="preserve">; hija: Rosa María Fernández Álvarez; hijo político: Samuel Vidal Guzmán: nietos: Ismael, Patricia y </w:t>
      </w:r>
      <w:proofErr w:type="spellStart"/>
      <w:r w:rsidRPr="00F41959">
        <w:rPr>
          <w:rFonts w:ascii="Century Schoolbook" w:hAnsi="Century Schoolbook" w:cs="Arial"/>
          <w:color w:val="000000"/>
          <w:sz w:val="28"/>
          <w:szCs w:val="28"/>
        </w:rPr>
        <w:t>Brais</w:t>
      </w:r>
      <w:proofErr w:type="spellEnd"/>
      <w:r w:rsidRPr="00F41959">
        <w:rPr>
          <w:rFonts w:ascii="Century Schoolbook" w:hAnsi="Century Schoolbook" w:cs="Arial"/>
          <w:color w:val="000000"/>
          <w:sz w:val="28"/>
          <w:szCs w:val="28"/>
        </w:rPr>
        <w:t xml:space="preserve">; hermanos: Manuel (+), Purificación (+), Engracia (+), Ramona (+), Fernando, Aurelio y Armando (+); hermanos políticos: Isabel, Daniel (+), Florencio, Julia (+), Celia y </w:t>
      </w:r>
      <w:proofErr w:type="spellStart"/>
      <w:r w:rsidRPr="00F41959">
        <w:rPr>
          <w:rFonts w:ascii="Century Schoolbook" w:hAnsi="Century Schoolbook" w:cs="Arial"/>
          <w:color w:val="000000"/>
          <w:sz w:val="28"/>
          <w:szCs w:val="28"/>
        </w:rPr>
        <w:t>Maria</w:t>
      </w:r>
      <w:proofErr w:type="spellEnd"/>
      <w:r w:rsidRPr="00F41959">
        <w:rPr>
          <w:rFonts w:ascii="Century Schoolbook" w:hAnsi="Century Schoolbook" w:cs="Arial"/>
          <w:color w:val="000000"/>
          <w:sz w:val="28"/>
          <w:szCs w:val="28"/>
        </w:rPr>
        <w:t xml:space="preserve"> Josefa; sobrinos, Primos y demás familia.</w:t>
      </w:r>
    </w:p>
    <w:p w14:paraId="2395ECF8" w14:textId="2A7C45F0" w:rsidR="00F77604" w:rsidRDefault="00F41959" w:rsidP="00F41959">
      <w:pPr>
        <w:pStyle w:val="datoscentrados"/>
        <w:ind w:left="-709"/>
        <w:jc w:val="both"/>
        <w:rPr>
          <w:rFonts w:ascii="Century Schoolbook" w:hAnsi="Century Schoolbook" w:cs="Arial"/>
          <w:color w:val="000000"/>
          <w:sz w:val="28"/>
          <w:szCs w:val="28"/>
        </w:rPr>
      </w:pPr>
      <w:r w:rsidRPr="00F41959">
        <w:rPr>
          <w:rFonts w:ascii="Century Schoolbook" w:hAnsi="Century Schoolbook" w:cs="Arial"/>
          <w:color w:val="000000"/>
          <w:sz w:val="28"/>
          <w:szCs w:val="28"/>
        </w:rPr>
        <w:t xml:space="preserve">Ruegan una oración por su alma y la asistencia a la conducción que tendrá lugar </w:t>
      </w:r>
      <w:r>
        <w:rPr>
          <w:rFonts w:ascii="Century Schoolbook" w:hAnsi="Century Schoolbook" w:cs="Arial"/>
          <w:color w:val="000000"/>
          <w:sz w:val="28"/>
          <w:szCs w:val="28"/>
        </w:rPr>
        <w:t>el</w:t>
      </w:r>
      <w:r w:rsidRPr="00F41959">
        <w:rPr>
          <w:rFonts w:ascii="Century Schoolbook" w:hAnsi="Century Schoolbook" w:cs="Arial"/>
          <w:color w:val="000000"/>
          <w:sz w:val="28"/>
          <w:szCs w:val="28"/>
        </w:rPr>
        <w:t xml:space="preserve"> </w:t>
      </w:r>
      <w:r w:rsidRPr="00F41959">
        <w:rPr>
          <w:rFonts w:ascii="Century Schoolbook" w:hAnsi="Century Schoolbook" w:cs="Arial"/>
          <w:b/>
          <w:color w:val="000000"/>
          <w:sz w:val="28"/>
          <w:szCs w:val="28"/>
        </w:rPr>
        <w:t>SÁBADO</w:t>
      </w:r>
      <w:r w:rsidRPr="00F41959">
        <w:rPr>
          <w:rFonts w:ascii="Century Schoolbook" w:hAnsi="Century Schoolbook" w:cs="Arial"/>
          <w:color w:val="000000"/>
          <w:sz w:val="28"/>
          <w:szCs w:val="28"/>
        </w:rPr>
        <w:t xml:space="preserve"> día </w:t>
      </w:r>
      <w:r w:rsidRPr="00F41959">
        <w:rPr>
          <w:rFonts w:ascii="Century Schoolbook" w:hAnsi="Century Schoolbook" w:cs="Arial"/>
          <w:b/>
          <w:color w:val="000000"/>
          <w:sz w:val="28"/>
          <w:szCs w:val="28"/>
        </w:rPr>
        <w:t>6</w:t>
      </w:r>
      <w:r w:rsidRPr="00F41959">
        <w:rPr>
          <w:rFonts w:ascii="Century Schoolbook" w:hAnsi="Century Schoolbook" w:cs="Arial"/>
          <w:color w:val="000000"/>
          <w:sz w:val="28"/>
          <w:szCs w:val="28"/>
        </w:rPr>
        <w:t xml:space="preserve"> a las </w:t>
      </w:r>
      <w:r w:rsidRPr="00F41959">
        <w:rPr>
          <w:rFonts w:ascii="Century Schoolbook" w:hAnsi="Century Schoolbook" w:cs="Arial"/>
          <w:b/>
          <w:color w:val="000000"/>
          <w:sz w:val="28"/>
          <w:szCs w:val="28"/>
        </w:rPr>
        <w:t>ONCE Y MEDIA</w:t>
      </w:r>
      <w:r w:rsidRPr="00F41959">
        <w:rPr>
          <w:rFonts w:ascii="Century Schoolbook" w:hAnsi="Century Schoolbook" w:cs="Arial"/>
          <w:color w:val="000000"/>
          <w:sz w:val="28"/>
          <w:szCs w:val="28"/>
        </w:rPr>
        <w:t xml:space="preserve"> de la </w:t>
      </w:r>
      <w:r w:rsidRPr="00F41959">
        <w:rPr>
          <w:rFonts w:ascii="Century Schoolbook" w:hAnsi="Century Schoolbook" w:cs="Arial"/>
          <w:b/>
          <w:color w:val="000000"/>
          <w:sz w:val="28"/>
          <w:szCs w:val="28"/>
        </w:rPr>
        <w:t>MAÑANA</w:t>
      </w:r>
      <w:r w:rsidRPr="00F41959">
        <w:rPr>
          <w:rFonts w:ascii="Century Schoolbook" w:hAnsi="Century Schoolbook" w:cs="Arial"/>
          <w:color w:val="000000"/>
          <w:sz w:val="28"/>
          <w:szCs w:val="28"/>
        </w:rPr>
        <w:t xml:space="preserve"> desde el </w:t>
      </w:r>
      <w:r w:rsidRPr="00F41959">
        <w:rPr>
          <w:rFonts w:ascii="Century Schoolbook" w:hAnsi="Century Schoolbook" w:cs="Arial"/>
          <w:b/>
          <w:color w:val="000000"/>
          <w:sz w:val="28"/>
          <w:szCs w:val="28"/>
        </w:rPr>
        <w:t>vela</w:t>
      </w:r>
      <w:r w:rsidR="00C67960">
        <w:rPr>
          <w:rFonts w:ascii="Century Schoolbook" w:hAnsi="Century Schoolbook" w:cs="Arial"/>
          <w:b/>
          <w:color w:val="000000"/>
          <w:sz w:val="28"/>
          <w:szCs w:val="28"/>
        </w:rPr>
        <w:t xml:space="preserve">torio municipal de </w:t>
      </w:r>
      <w:proofErr w:type="spellStart"/>
      <w:r w:rsidR="00C67960">
        <w:rPr>
          <w:rFonts w:ascii="Century Schoolbook" w:hAnsi="Century Schoolbook" w:cs="Arial"/>
          <w:b/>
          <w:color w:val="000000"/>
          <w:sz w:val="28"/>
          <w:szCs w:val="28"/>
        </w:rPr>
        <w:t>Soutomaior</w:t>
      </w:r>
      <w:proofErr w:type="spellEnd"/>
      <w:r w:rsidR="00C67960">
        <w:rPr>
          <w:rFonts w:ascii="Century Schoolbook" w:hAnsi="Century Schoolbook" w:cs="Arial"/>
          <w:b/>
          <w:color w:val="000000"/>
          <w:sz w:val="28"/>
          <w:szCs w:val="28"/>
        </w:rPr>
        <w:t xml:space="preserve"> (</w:t>
      </w:r>
      <w:proofErr w:type="spellStart"/>
      <w:r w:rsidRPr="00F41959">
        <w:rPr>
          <w:rFonts w:ascii="Century Schoolbook" w:hAnsi="Century Schoolbook" w:cs="Arial"/>
          <w:b/>
          <w:color w:val="000000"/>
          <w:sz w:val="28"/>
          <w:szCs w:val="28"/>
        </w:rPr>
        <w:t>Arcade</w:t>
      </w:r>
      <w:proofErr w:type="spellEnd"/>
      <w:r w:rsidRPr="00F41959">
        <w:rPr>
          <w:rFonts w:ascii="Century Schoolbook" w:hAnsi="Century Schoolbook" w:cs="Arial"/>
          <w:b/>
          <w:color w:val="000000"/>
          <w:sz w:val="28"/>
          <w:szCs w:val="28"/>
        </w:rPr>
        <w:t>)</w:t>
      </w:r>
      <w:r w:rsidRPr="00F41959">
        <w:rPr>
          <w:rFonts w:ascii="Century Schoolbook" w:hAnsi="Century Schoolbook" w:cs="Arial"/>
          <w:color w:val="000000"/>
          <w:sz w:val="28"/>
          <w:szCs w:val="28"/>
        </w:rPr>
        <w:t xml:space="preserve"> hasta el </w:t>
      </w:r>
      <w:r w:rsidRPr="00F41959">
        <w:rPr>
          <w:rFonts w:ascii="Century Schoolbook" w:hAnsi="Century Schoolbook" w:cs="Arial"/>
          <w:b/>
          <w:color w:val="000000"/>
          <w:sz w:val="28"/>
          <w:szCs w:val="28"/>
        </w:rPr>
        <w:t>Cementerio de</w:t>
      </w:r>
      <w:r w:rsidRPr="00F41959">
        <w:rPr>
          <w:rFonts w:ascii="Century Schoolbook" w:hAnsi="Century Schoolbook" w:cs="Arial"/>
          <w:color w:val="000000"/>
          <w:sz w:val="28"/>
          <w:szCs w:val="28"/>
        </w:rPr>
        <w:t xml:space="preserve"> </w:t>
      </w:r>
      <w:proofErr w:type="spellStart"/>
      <w:r w:rsidRPr="00F41959">
        <w:rPr>
          <w:rFonts w:ascii="Century Schoolbook" w:hAnsi="Century Schoolbook" w:cs="Arial"/>
          <w:b/>
          <w:color w:val="000000"/>
          <w:sz w:val="28"/>
          <w:szCs w:val="28"/>
        </w:rPr>
        <w:t>Arcade</w:t>
      </w:r>
      <w:proofErr w:type="spellEnd"/>
      <w:r w:rsidRPr="00F41959">
        <w:rPr>
          <w:rFonts w:ascii="Century Schoolbook" w:hAnsi="Century Schoolbook" w:cs="Arial"/>
          <w:color w:val="000000"/>
          <w:sz w:val="28"/>
          <w:szCs w:val="28"/>
        </w:rPr>
        <w:t xml:space="preserve"> donde recibirá cristiana sepultura.</w:t>
      </w:r>
    </w:p>
    <w:p w14:paraId="41A0EAC7" w14:textId="77777777" w:rsidR="00C67960" w:rsidRDefault="00F41959" w:rsidP="00F41959">
      <w:pPr>
        <w:pStyle w:val="datoscentrados"/>
        <w:ind w:left="-709"/>
        <w:jc w:val="both"/>
        <w:rPr>
          <w:rFonts w:ascii="Century Schoolbook" w:hAnsi="Century Schoolbook" w:cs="Arial"/>
          <w:color w:val="000000"/>
          <w:sz w:val="28"/>
          <w:szCs w:val="28"/>
        </w:rPr>
      </w:pPr>
      <w:r w:rsidRPr="00F41959">
        <w:rPr>
          <w:rFonts w:ascii="Century Schoolbook" w:hAnsi="Century Schoolbook" w:cs="Arial"/>
          <w:color w:val="000000"/>
          <w:sz w:val="28"/>
          <w:szCs w:val="28"/>
        </w:rPr>
        <w:t xml:space="preserve"> </w:t>
      </w:r>
    </w:p>
    <w:p w14:paraId="32AD34CF" w14:textId="555B9D0C" w:rsidR="00F41959" w:rsidRPr="00F41959" w:rsidRDefault="00F41959" w:rsidP="00F41959">
      <w:pPr>
        <w:pStyle w:val="datoscentrados"/>
        <w:ind w:left="-709"/>
        <w:jc w:val="both"/>
        <w:rPr>
          <w:rFonts w:ascii="Century Schoolbook" w:hAnsi="Century Schoolbook" w:cs="Arial"/>
          <w:color w:val="000000"/>
          <w:sz w:val="28"/>
          <w:szCs w:val="28"/>
        </w:rPr>
      </w:pPr>
      <w:r w:rsidRPr="00F41959">
        <w:rPr>
          <w:rFonts w:ascii="Century Schoolbook" w:hAnsi="Century Schoolbook" w:cs="Arial"/>
          <w:b/>
          <w:color w:val="000000"/>
          <w:sz w:val="28"/>
          <w:szCs w:val="28"/>
        </w:rPr>
        <w:t>La Velación y la Inhumación</w:t>
      </w:r>
      <w:r w:rsidRPr="00F41959">
        <w:rPr>
          <w:rFonts w:ascii="Century Schoolbook" w:hAnsi="Century Schoolbook" w:cs="Arial"/>
          <w:color w:val="000000"/>
          <w:sz w:val="28"/>
          <w:szCs w:val="28"/>
        </w:rPr>
        <w:t xml:space="preserve"> </w:t>
      </w:r>
      <w:r w:rsidRPr="00F41959">
        <w:rPr>
          <w:rFonts w:ascii="Century Schoolbook" w:hAnsi="Century Schoolbook" w:cs="Arial"/>
          <w:b/>
          <w:color w:val="000000"/>
          <w:sz w:val="28"/>
          <w:szCs w:val="28"/>
        </w:rPr>
        <w:t>se realizarán en la intimidad familiar</w:t>
      </w:r>
      <w:r w:rsidRPr="00F41959">
        <w:rPr>
          <w:rFonts w:ascii="Century Schoolbook" w:hAnsi="Century Schoolbook" w:cs="Arial"/>
          <w:color w:val="000000"/>
          <w:sz w:val="28"/>
          <w:szCs w:val="28"/>
        </w:rPr>
        <w:t>.</w:t>
      </w:r>
    </w:p>
    <w:p w14:paraId="5708B517" w14:textId="5848015D" w:rsidR="008956FE" w:rsidRPr="00F5576A" w:rsidRDefault="00F41959" w:rsidP="00F41959">
      <w:pPr>
        <w:pStyle w:val="datoscentrados"/>
        <w:ind w:left="-709"/>
        <w:jc w:val="both"/>
        <w:rPr>
          <w:rFonts w:ascii="Century Schoolbook" w:hAnsi="Century Schoolbook" w:cs="Arial"/>
          <w:color w:val="000000"/>
          <w:sz w:val="28"/>
          <w:szCs w:val="28"/>
        </w:rPr>
      </w:pPr>
      <w:r w:rsidRPr="00F41959">
        <w:rPr>
          <w:rFonts w:ascii="Century Schoolbook" w:hAnsi="Century Schoolbook" w:cs="Arial"/>
          <w:color w:val="000000"/>
          <w:sz w:val="28"/>
          <w:szCs w:val="28"/>
        </w:rPr>
        <w:t xml:space="preserve">El Funeral por su eterno descanso se celebrará a las </w:t>
      </w:r>
      <w:r w:rsidRPr="00F41959">
        <w:rPr>
          <w:rFonts w:ascii="Century Schoolbook" w:hAnsi="Century Schoolbook" w:cs="Arial"/>
          <w:b/>
          <w:color w:val="000000"/>
          <w:sz w:val="28"/>
          <w:szCs w:val="28"/>
        </w:rPr>
        <w:t xml:space="preserve">DOCE </w:t>
      </w:r>
      <w:r w:rsidRPr="00F41959">
        <w:rPr>
          <w:rFonts w:ascii="Century Schoolbook" w:hAnsi="Century Schoolbook" w:cs="Arial"/>
          <w:color w:val="000000"/>
          <w:sz w:val="28"/>
          <w:szCs w:val="28"/>
        </w:rPr>
        <w:t xml:space="preserve">en la </w:t>
      </w:r>
      <w:r w:rsidRPr="00F41959">
        <w:rPr>
          <w:rFonts w:ascii="Century Schoolbook" w:hAnsi="Century Schoolbook" w:cs="Arial"/>
          <w:b/>
          <w:color w:val="000000"/>
          <w:sz w:val="28"/>
          <w:szCs w:val="28"/>
        </w:rPr>
        <w:t>Iglesia</w:t>
      </w:r>
      <w:r w:rsidRPr="00F41959">
        <w:rPr>
          <w:rFonts w:ascii="Century Schoolbook" w:hAnsi="Century Schoolbook" w:cs="Arial"/>
          <w:color w:val="000000"/>
          <w:sz w:val="28"/>
          <w:szCs w:val="28"/>
        </w:rPr>
        <w:t xml:space="preserve"> </w:t>
      </w:r>
      <w:r w:rsidR="00C67960">
        <w:rPr>
          <w:rFonts w:ascii="Century Schoolbook" w:hAnsi="Century Schoolbook" w:cs="Arial"/>
          <w:b/>
          <w:color w:val="000000"/>
          <w:sz w:val="28"/>
          <w:szCs w:val="28"/>
        </w:rPr>
        <w:t>Parroquial Santiago Apó</w:t>
      </w:r>
      <w:r w:rsidRPr="00F41959">
        <w:rPr>
          <w:rFonts w:ascii="Century Schoolbook" w:hAnsi="Century Schoolbook" w:cs="Arial"/>
          <w:b/>
          <w:color w:val="000000"/>
          <w:sz w:val="28"/>
          <w:szCs w:val="28"/>
        </w:rPr>
        <w:t xml:space="preserve">stol de </w:t>
      </w:r>
      <w:proofErr w:type="spellStart"/>
      <w:r w:rsidRPr="00F41959">
        <w:rPr>
          <w:rFonts w:ascii="Century Schoolbook" w:hAnsi="Century Schoolbook" w:cs="Arial"/>
          <w:b/>
          <w:color w:val="000000"/>
          <w:sz w:val="28"/>
          <w:szCs w:val="28"/>
        </w:rPr>
        <w:t>Arcade</w:t>
      </w:r>
      <w:proofErr w:type="spellEnd"/>
      <w:r w:rsidRPr="00F41959">
        <w:rPr>
          <w:rFonts w:ascii="Century Schoolbook" w:hAnsi="Century Schoolbook" w:cs="Arial"/>
          <w:color w:val="000000"/>
          <w:sz w:val="28"/>
          <w:szCs w:val="28"/>
        </w:rPr>
        <w:t>, favores por los que anticipan gracias.</w:t>
      </w:r>
    </w:p>
    <w:p w14:paraId="4D69CDA1" w14:textId="42F563CA" w:rsidR="00F5576A" w:rsidRPr="00AB478C" w:rsidRDefault="002139E7" w:rsidP="008E1724">
      <w:pPr>
        <w:pStyle w:val="datoscentrados"/>
        <w:ind w:left="-709"/>
        <w:jc w:val="both"/>
        <w:rPr>
          <w:rFonts w:ascii="Century Schoolbook" w:hAnsi="Century Schoolbook" w:cs="Arial"/>
          <w:b/>
          <w:color w:val="000000"/>
          <w:sz w:val="28"/>
          <w:szCs w:val="28"/>
        </w:rPr>
      </w:pPr>
      <w:r w:rsidRPr="00AB478C">
        <w:rPr>
          <w:rFonts w:ascii="Century Schoolbook" w:hAnsi="Century Schoolbook" w:cs="Arial"/>
          <w:b/>
          <w:color w:val="000000"/>
          <w:sz w:val="28"/>
          <w:szCs w:val="28"/>
        </w:rPr>
        <w:t xml:space="preserve"> Velatorio Municipal de </w:t>
      </w:r>
      <w:proofErr w:type="spellStart"/>
      <w:r w:rsidRPr="00AB478C">
        <w:rPr>
          <w:rFonts w:ascii="Century Schoolbook" w:hAnsi="Century Schoolbook" w:cs="Arial"/>
          <w:b/>
          <w:color w:val="000000"/>
          <w:sz w:val="28"/>
          <w:szCs w:val="28"/>
        </w:rPr>
        <w:t>Soutomaior</w:t>
      </w:r>
      <w:proofErr w:type="spellEnd"/>
      <w:r w:rsidR="00C67960">
        <w:rPr>
          <w:rFonts w:ascii="Century Schoolbook" w:hAnsi="Century Schoolbook" w:cs="Arial"/>
          <w:b/>
          <w:color w:val="000000"/>
          <w:sz w:val="28"/>
          <w:szCs w:val="28"/>
        </w:rPr>
        <w:t xml:space="preserve"> (</w:t>
      </w:r>
      <w:proofErr w:type="spellStart"/>
      <w:r w:rsidR="00AB478C" w:rsidRPr="00AB478C">
        <w:rPr>
          <w:rFonts w:ascii="Century Schoolbook" w:hAnsi="Century Schoolbook" w:cs="Arial"/>
          <w:b/>
          <w:color w:val="000000"/>
          <w:sz w:val="28"/>
          <w:szCs w:val="28"/>
        </w:rPr>
        <w:t>Arcade</w:t>
      </w:r>
      <w:proofErr w:type="spellEnd"/>
      <w:r w:rsidR="00AB478C" w:rsidRPr="00AB478C">
        <w:rPr>
          <w:rFonts w:ascii="Century Schoolbook" w:hAnsi="Century Schoolbook" w:cs="Arial"/>
          <w:b/>
          <w:color w:val="000000"/>
          <w:sz w:val="28"/>
          <w:szCs w:val="28"/>
        </w:rPr>
        <w:t>)</w:t>
      </w:r>
      <w:r w:rsidRPr="00AB478C">
        <w:rPr>
          <w:rFonts w:ascii="Century Schoolbook" w:hAnsi="Century Schoolbook" w:cs="Arial"/>
          <w:b/>
          <w:color w:val="000000"/>
          <w:sz w:val="28"/>
          <w:szCs w:val="28"/>
        </w:rPr>
        <w:t>, sala-1</w:t>
      </w:r>
    </w:p>
    <w:p w14:paraId="403E4199" w14:textId="18DE9E4F" w:rsidR="00FD4BCF" w:rsidRPr="00914D6B" w:rsidRDefault="00946691" w:rsidP="00C67960">
      <w:pPr>
        <w:pStyle w:val="datoscentrados"/>
        <w:ind w:left="-709"/>
        <w:jc w:val="both"/>
        <w:rPr>
          <w:rFonts w:ascii="Segoe IU" w:hAnsi="Segoe IU"/>
          <w:color w:val="000000"/>
          <w:sz w:val="34"/>
          <w:szCs w:val="32"/>
        </w:rPr>
      </w:pPr>
      <w:r>
        <w:rPr>
          <w:rFonts w:ascii="Century Schoolbook" w:hAnsi="Century Schoolbook" w:cs="Arial"/>
          <w:color w:val="000000"/>
          <w:sz w:val="28"/>
          <w:szCs w:val="28"/>
        </w:rPr>
        <w:t xml:space="preserve">                                                                      </w:t>
      </w:r>
      <w:proofErr w:type="spellStart"/>
      <w:r>
        <w:rPr>
          <w:rFonts w:ascii="Century Schoolbook" w:hAnsi="Century Schoolbook" w:cs="Arial"/>
          <w:color w:val="000000"/>
          <w:sz w:val="28"/>
          <w:szCs w:val="28"/>
        </w:rPr>
        <w:t>Arcade</w:t>
      </w:r>
      <w:bookmarkStart w:id="0" w:name="_GoBack"/>
      <w:bookmarkEnd w:id="0"/>
      <w:proofErr w:type="spellEnd"/>
      <w:r>
        <w:rPr>
          <w:rFonts w:ascii="Century Schoolbook" w:hAnsi="Century Schoolbook" w:cs="Arial"/>
          <w:color w:val="000000"/>
          <w:sz w:val="28"/>
          <w:szCs w:val="28"/>
        </w:rPr>
        <w:t xml:space="preserve"> a 05 de Julio de 2024</w:t>
      </w:r>
      <w:r w:rsidR="00B24B10">
        <w:rPr>
          <w:rFonts w:ascii="Segoe IU" w:hAnsi="Segoe IU"/>
          <w:color w:val="000000"/>
          <w:sz w:val="28"/>
          <w:szCs w:val="28"/>
        </w:rPr>
        <w:t xml:space="preserve">      </w:t>
      </w:r>
    </w:p>
    <w:sectPr w:rsidR="00FD4BCF" w:rsidRPr="00914D6B" w:rsidSect="00D30944">
      <w:footerReference w:type="default" r:id="rId8"/>
      <w:pgSz w:w="11906" w:h="16838"/>
      <w:pgMar w:top="899" w:right="1106" w:bottom="1417" w:left="156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97161B" w14:textId="77777777" w:rsidR="005B3844" w:rsidRDefault="005B3844" w:rsidP="00CD0FAE">
      <w:r>
        <w:separator/>
      </w:r>
    </w:p>
  </w:endnote>
  <w:endnote w:type="continuationSeparator" w:id="0">
    <w:p w14:paraId="65CB0813" w14:textId="77777777" w:rsidR="005B3844" w:rsidRDefault="005B3844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2CF465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5AA8A147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124011CA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3EF72290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19CB0FFA" wp14:editId="1E30B713">
          <wp:extent cx="1524000" cy="379834"/>
          <wp:effectExtent l="19050" t="0" r="0" b="0"/>
          <wp:docPr id="9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748802" w14:textId="77777777" w:rsidR="005B3844" w:rsidRDefault="005B3844" w:rsidP="00CD0FAE">
      <w:r>
        <w:separator/>
      </w:r>
    </w:p>
  </w:footnote>
  <w:footnote w:type="continuationSeparator" w:id="0">
    <w:p w14:paraId="6B54DACA" w14:textId="77777777" w:rsidR="005B3844" w:rsidRDefault="005B3844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E31"/>
    <w:rsid w:val="0000150B"/>
    <w:rsid w:val="00001796"/>
    <w:rsid w:val="00020D21"/>
    <w:rsid w:val="00042883"/>
    <w:rsid w:val="0004635F"/>
    <w:rsid w:val="00046C22"/>
    <w:rsid w:val="00051A95"/>
    <w:rsid w:val="0005606B"/>
    <w:rsid w:val="00060FB5"/>
    <w:rsid w:val="00061E61"/>
    <w:rsid w:val="00062E03"/>
    <w:rsid w:val="00067FA2"/>
    <w:rsid w:val="000711EB"/>
    <w:rsid w:val="00073B5C"/>
    <w:rsid w:val="00073F7D"/>
    <w:rsid w:val="0007477A"/>
    <w:rsid w:val="00076703"/>
    <w:rsid w:val="0008097F"/>
    <w:rsid w:val="00086EE8"/>
    <w:rsid w:val="000929F0"/>
    <w:rsid w:val="00095184"/>
    <w:rsid w:val="00097FC2"/>
    <w:rsid w:val="000A042C"/>
    <w:rsid w:val="000A7FB7"/>
    <w:rsid w:val="000B5C2D"/>
    <w:rsid w:val="000B6D18"/>
    <w:rsid w:val="000C3672"/>
    <w:rsid w:val="000F12D4"/>
    <w:rsid w:val="000F441B"/>
    <w:rsid w:val="000F7FD7"/>
    <w:rsid w:val="001035EB"/>
    <w:rsid w:val="00107459"/>
    <w:rsid w:val="00111039"/>
    <w:rsid w:val="00115334"/>
    <w:rsid w:val="00120B7F"/>
    <w:rsid w:val="0013246D"/>
    <w:rsid w:val="0015387C"/>
    <w:rsid w:val="00156EAC"/>
    <w:rsid w:val="00157EA9"/>
    <w:rsid w:val="00160E76"/>
    <w:rsid w:val="00162EB2"/>
    <w:rsid w:val="00165C02"/>
    <w:rsid w:val="001674FE"/>
    <w:rsid w:val="0017080D"/>
    <w:rsid w:val="00170E2F"/>
    <w:rsid w:val="001748E8"/>
    <w:rsid w:val="00175D27"/>
    <w:rsid w:val="00183565"/>
    <w:rsid w:val="00183B0D"/>
    <w:rsid w:val="00187E44"/>
    <w:rsid w:val="0019033F"/>
    <w:rsid w:val="00192C99"/>
    <w:rsid w:val="00192CB8"/>
    <w:rsid w:val="00193D91"/>
    <w:rsid w:val="001976E0"/>
    <w:rsid w:val="001A1286"/>
    <w:rsid w:val="001A5B4E"/>
    <w:rsid w:val="001A670E"/>
    <w:rsid w:val="001A7EA4"/>
    <w:rsid w:val="001B4677"/>
    <w:rsid w:val="001C0041"/>
    <w:rsid w:val="001C28A4"/>
    <w:rsid w:val="001C5A85"/>
    <w:rsid w:val="001D094F"/>
    <w:rsid w:val="001D2183"/>
    <w:rsid w:val="001D2836"/>
    <w:rsid w:val="001E29AA"/>
    <w:rsid w:val="001E3CD7"/>
    <w:rsid w:val="001E550A"/>
    <w:rsid w:val="001E58A7"/>
    <w:rsid w:val="001F1E5B"/>
    <w:rsid w:val="001F4669"/>
    <w:rsid w:val="0020665D"/>
    <w:rsid w:val="00207AA3"/>
    <w:rsid w:val="002139E7"/>
    <w:rsid w:val="00223BA6"/>
    <w:rsid w:val="00224235"/>
    <w:rsid w:val="00230A44"/>
    <w:rsid w:val="00231050"/>
    <w:rsid w:val="00231B5F"/>
    <w:rsid w:val="002435AE"/>
    <w:rsid w:val="00245BA5"/>
    <w:rsid w:val="002523A7"/>
    <w:rsid w:val="0025441B"/>
    <w:rsid w:val="00255814"/>
    <w:rsid w:val="00257142"/>
    <w:rsid w:val="0026033A"/>
    <w:rsid w:val="002615EE"/>
    <w:rsid w:val="00261710"/>
    <w:rsid w:val="002617BE"/>
    <w:rsid w:val="0026457C"/>
    <w:rsid w:val="00267947"/>
    <w:rsid w:val="00267D4F"/>
    <w:rsid w:val="00267F89"/>
    <w:rsid w:val="002712F0"/>
    <w:rsid w:val="00281A40"/>
    <w:rsid w:val="00292B33"/>
    <w:rsid w:val="002950FC"/>
    <w:rsid w:val="002A5370"/>
    <w:rsid w:val="002B16E4"/>
    <w:rsid w:val="002B5125"/>
    <w:rsid w:val="002B6F40"/>
    <w:rsid w:val="002C65DD"/>
    <w:rsid w:val="002D5801"/>
    <w:rsid w:val="002D6BEB"/>
    <w:rsid w:val="002E0661"/>
    <w:rsid w:val="002E547D"/>
    <w:rsid w:val="002E5A6B"/>
    <w:rsid w:val="002E5D04"/>
    <w:rsid w:val="002E7030"/>
    <w:rsid w:val="002F0527"/>
    <w:rsid w:val="002F2A6E"/>
    <w:rsid w:val="002F6360"/>
    <w:rsid w:val="003013C4"/>
    <w:rsid w:val="003013F3"/>
    <w:rsid w:val="00301910"/>
    <w:rsid w:val="0031745E"/>
    <w:rsid w:val="00325AA4"/>
    <w:rsid w:val="00325AEC"/>
    <w:rsid w:val="00337C5A"/>
    <w:rsid w:val="00345A57"/>
    <w:rsid w:val="00350D18"/>
    <w:rsid w:val="003530CF"/>
    <w:rsid w:val="00353E76"/>
    <w:rsid w:val="003556CD"/>
    <w:rsid w:val="00364D81"/>
    <w:rsid w:val="00370FB4"/>
    <w:rsid w:val="0037306A"/>
    <w:rsid w:val="003844DA"/>
    <w:rsid w:val="00390BF5"/>
    <w:rsid w:val="00397029"/>
    <w:rsid w:val="003A255A"/>
    <w:rsid w:val="003A353A"/>
    <w:rsid w:val="003A7851"/>
    <w:rsid w:val="003C243D"/>
    <w:rsid w:val="003C41CC"/>
    <w:rsid w:val="003C55EA"/>
    <w:rsid w:val="003D7699"/>
    <w:rsid w:val="003D785F"/>
    <w:rsid w:val="003E14E6"/>
    <w:rsid w:val="003E1931"/>
    <w:rsid w:val="003F2F7C"/>
    <w:rsid w:val="003F4D42"/>
    <w:rsid w:val="003F5C95"/>
    <w:rsid w:val="00403C57"/>
    <w:rsid w:val="00404282"/>
    <w:rsid w:val="00422077"/>
    <w:rsid w:val="004241C5"/>
    <w:rsid w:val="0042557A"/>
    <w:rsid w:val="00431C01"/>
    <w:rsid w:val="004346A1"/>
    <w:rsid w:val="00434CEB"/>
    <w:rsid w:val="00440F17"/>
    <w:rsid w:val="00444BCA"/>
    <w:rsid w:val="004661BE"/>
    <w:rsid w:val="0048082D"/>
    <w:rsid w:val="00481CC5"/>
    <w:rsid w:val="004B0381"/>
    <w:rsid w:val="004B22AC"/>
    <w:rsid w:val="004B4365"/>
    <w:rsid w:val="004B5761"/>
    <w:rsid w:val="004B65B8"/>
    <w:rsid w:val="004C0245"/>
    <w:rsid w:val="004C2C10"/>
    <w:rsid w:val="004C6B48"/>
    <w:rsid w:val="004E395A"/>
    <w:rsid w:val="004E4635"/>
    <w:rsid w:val="00501D1F"/>
    <w:rsid w:val="005078C1"/>
    <w:rsid w:val="00520E31"/>
    <w:rsid w:val="0052251B"/>
    <w:rsid w:val="005243C0"/>
    <w:rsid w:val="00530E90"/>
    <w:rsid w:val="00531BBF"/>
    <w:rsid w:val="00533F62"/>
    <w:rsid w:val="005357E8"/>
    <w:rsid w:val="00543496"/>
    <w:rsid w:val="005451A4"/>
    <w:rsid w:val="00545F72"/>
    <w:rsid w:val="00551C63"/>
    <w:rsid w:val="00572DDA"/>
    <w:rsid w:val="00573374"/>
    <w:rsid w:val="0057507C"/>
    <w:rsid w:val="005779EB"/>
    <w:rsid w:val="005814D1"/>
    <w:rsid w:val="00585408"/>
    <w:rsid w:val="0058645E"/>
    <w:rsid w:val="00593DAB"/>
    <w:rsid w:val="005961D0"/>
    <w:rsid w:val="005A7300"/>
    <w:rsid w:val="005B3844"/>
    <w:rsid w:val="005C1736"/>
    <w:rsid w:val="005D106C"/>
    <w:rsid w:val="005D55EE"/>
    <w:rsid w:val="005D756F"/>
    <w:rsid w:val="005F0463"/>
    <w:rsid w:val="00602FDC"/>
    <w:rsid w:val="00605C9B"/>
    <w:rsid w:val="00607BCD"/>
    <w:rsid w:val="00614D09"/>
    <w:rsid w:val="0061578E"/>
    <w:rsid w:val="00617F97"/>
    <w:rsid w:val="006211EE"/>
    <w:rsid w:val="00644FF0"/>
    <w:rsid w:val="006462BE"/>
    <w:rsid w:val="006468EF"/>
    <w:rsid w:val="00647808"/>
    <w:rsid w:val="00656479"/>
    <w:rsid w:val="00656A24"/>
    <w:rsid w:val="006665FB"/>
    <w:rsid w:val="00674C98"/>
    <w:rsid w:val="00684712"/>
    <w:rsid w:val="0068632A"/>
    <w:rsid w:val="006914C5"/>
    <w:rsid w:val="00694303"/>
    <w:rsid w:val="006A4032"/>
    <w:rsid w:val="006A4348"/>
    <w:rsid w:val="006B261F"/>
    <w:rsid w:val="006C605C"/>
    <w:rsid w:val="006D480C"/>
    <w:rsid w:val="006E2930"/>
    <w:rsid w:val="006E6653"/>
    <w:rsid w:val="006E6DFA"/>
    <w:rsid w:val="006F4B7C"/>
    <w:rsid w:val="007100E9"/>
    <w:rsid w:val="0071253B"/>
    <w:rsid w:val="007126BE"/>
    <w:rsid w:val="00715AB7"/>
    <w:rsid w:val="00717C00"/>
    <w:rsid w:val="00720080"/>
    <w:rsid w:val="0072280D"/>
    <w:rsid w:val="00723F12"/>
    <w:rsid w:val="0072541D"/>
    <w:rsid w:val="00726899"/>
    <w:rsid w:val="007348A4"/>
    <w:rsid w:val="00734D67"/>
    <w:rsid w:val="0073650D"/>
    <w:rsid w:val="0073791B"/>
    <w:rsid w:val="00745DF7"/>
    <w:rsid w:val="0074672F"/>
    <w:rsid w:val="007472AB"/>
    <w:rsid w:val="0075283C"/>
    <w:rsid w:val="00762052"/>
    <w:rsid w:val="00765BD8"/>
    <w:rsid w:val="00765C8E"/>
    <w:rsid w:val="007749A3"/>
    <w:rsid w:val="00776657"/>
    <w:rsid w:val="007839AE"/>
    <w:rsid w:val="00787A10"/>
    <w:rsid w:val="00791E9B"/>
    <w:rsid w:val="00797707"/>
    <w:rsid w:val="007A55BE"/>
    <w:rsid w:val="007B0D67"/>
    <w:rsid w:val="007B40EA"/>
    <w:rsid w:val="007B4EC6"/>
    <w:rsid w:val="007B6FFD"/>
    <w:rsid w:val="007C1DB2"/>
    <w:rsid w:val="007C228A"/>
    <w:rsid w:val="007C3376"/>
    <w:rsid w:val="007D4A4D"/>
    <w:rsid w:val="007E331C"/>
    <w:rsid w:val="007E7519"/>
    <w:rsid w:val="007F0572"/>
    <w:rsid w:val="007F32F9"/>
    <w:rsid w:val="00815D3B"/>
    <w:rsid w:val="008209AA"/>
    <w:rsid w:val="008219C6"/>
    <w:rsid w:val="008268FC"/>
    <w:rsid w:val="00834D76"/>
    <w:rsid w:val="008378EE"/>
    <w:rsid w:val="00840BA9"/>
    <w:rsid w:val="00851F5F"/>
    <w:rsid w:val="008520B4"/>
    <w:rsid w:val="00860635"/>
    <w:rsid w:val="008607BE"/>
    <w:rsid w:val="00862A22"/>
    <w:rsid w:val="00866667"/>
    <w:rsid w:val="00870F96"/>
    <w:rsid w:val="00871EC1"/>
    <w:rsid w:val="008831B3"/>
    <w:rsid w:val="008870C5"/>
    <w:rsid w:val="00887456"/>
    <w:rsid w:val="008956FE"/>
    <w:rsid w:val="008963EF"/>
    <w:rsid w:val="00897E08"/>
    <w:rsid w:val="008A22B8"/>
    <w:rsid w:val="008A4B63"/>
    <w:rsid w:val="008B00E7"/>
    <w:rsid w:val="008B0FB8"/>
    <w:rsid w:val="008B46E6"/>
    <w:rsid w:val="008B4FC0"/>
    <w:rsid w:val="008D0589"/>
    <w:rsid w:val="008E1724"/>
    <w:rsid w:val="008E19EA"/>
    <w:rsid w:val="008F2379"/>
    <w:rsid w:val="008F2910"/>
    <w:rsid w:val="008F748E"/>
    <w:rsid w:val="009001D8"/>
    <w:rsid w:val="0090050E"/>
    <w:rsid w:val="009020DA"/>
    <w:rsid w:val="00907D04"/>
    <w:rsid w:val="00914D6B"/>
    <w:rsid w:val="00917F8F"/>
    <w:rsid w:val="00921ECF"/>
    <w:rsid w:val="00923E61"/>
    <w:rsid w:val="00932921"/>
    <w:rsid w:val="00937936"/>
    <w:rsid w:val="00942911"/>
    <w:rsid w:val="00946691"/>
    <w:rsid w:val="00952665"/>
    <w:rsid w:val="0095439D"/>
    <w:rsid w:val="009549D8"/>
    <w:rsid w:val="0096335F"/>
    <w:rsid w:val="0097357F"/>
    <w:rsid w:val="0097462E"/>
    <w:rsid w:val="00985764"/>
    <w:rsid w:val="009920A8"/>
    <w:rsid w:val="00992F65"/>
    <w:rsid w:val="009938B1"/>
    <w:rsid w:val="00993CB5"/>
    <w:rsid w:val="009A5ECB"/>
    <w:rsid w:val="009A60D6"/>
    <w:rsid w:val="009C20A0"/>
    <w:rsid w:val="009C790F"/>
    <w:rsid w:val="009D01E6"/>
    <w:rsid w:val="009D1014"/>
    <w:rsid w:val="009D5229"/>
    <w:rsid w:val="009E0011"/>
    <w:rsid w:val="009E0A5D"/>
    <w:rsid w:val="009F16E7"/>
    <w:rsid w:val="009F54CD"/>
    <w:rsid w:val="009F79C8"/>
    <w:rsid w:val="00A009AF"/>
    <w:rsid w:val="00A034C6"/>
    <w:rsid w:val="00A03AF4"/>
    <w:rsid w:val="00A104AA"/>
    <w:rsid w:val="00A12AAC"/>
    <w:rsid w:val="00A156A7"/>
    <w:rsid w:val="00A205BF"/>
    <w:rsid w:val="00A308BD"/>
    <w:rsid w:val="00A342B6"/>
    <w:rsid w:val="00A35F71"/>
    <w:rsid w:val="00A4059F"/>
    <w:rsid w:val="00A40BD7"/>
    <w:rsid w:val="00A45A0C"/>
    <w:rsid w:val="00A67E6D"/>
    <w:rsid w:val="00A74EC6"/>
    <w:rsid w:val="00A769CE"/>
    <w:rsid w:val="00A828E0"/>
    <w:rsid w:val="00AA3B8A"/>
    <w:rsid w:val="00AB478C"/>
    <w:rsid w:val="00AD0555"/>
    <w:rsid w:val="00AD0A24"/>
    <w:rsid w:val="00AD3541"/>
    <w:rsid w:val="00AD48FB"/>
    <w:rsid w:val="00AE2AA3"/>
    <w:rsid w:val="00AE4DB6"/>
    <w:rsid w:val="00AE669A"/>
    <w:rsid w:val="00AF7C4B"/>
    <w:rsid w:val="00B01C81"/>
    <w:rsid w:val="00B060A0"/>
    <w:rsid w:val="00B12293"/>
    <w:rsid w:val="00B13CC3"/>
    <w:rsid w:val="00B24B10"/>
    <w:rsid w:val="00B30C1F"/>
    <w:rsid w:val="00B35E98"/>
    <w:rsid w:val="00B36193"/>
    <w:rsid w:val="00B36EA5"/>
    <w:rsid w:val="00B464B7"/>
    <w:rsid w:val="00B503BA"/>
    <w:rsid w:val="00B636DA"/>
    <w:rsid w:val="00B83CCB"/>
    <w:rsid w:val="00B8694A"/>
    <w:rsid w:val="00BB0808"/>
    <w:rsid w:val="00BB1687"/>
    <w:rsid w:val="00BB3E2B"/>
    <w:rsid w:val="00BD09DE"/>
    <w:rsid w:val="00BD24FE"/>
    <w:rsid w:val="00BD6321"/>
    <w:rsid w:val="00BE098A"/>
    <w:rsid w:val="00BE3359"/>
    <w:rsid w:val="00BE53D5"/>
    <w:rsid w:val="00BF034C"/>
    <w:rsid w:val="00C078C8"/>
    <w:rsid w:val="00C15C5F"/>
    <w:rsid w:val="00C222DF"/>
    <w:rsid w:val="00C23A64"/>
    <w:rsid w:val="00C25B65"/>
    <w:rsid w:val="00C36E06"/>
    <w:rsid w:val="00C40308"/>
    <w:rsid w:val="00C446BE"/>
    <w:rsid w:val="00C52DDD"/>
    <w:rsid w:val="00C53BF9"/>
    <w:rsid w:val="00C57814"/>
    <w:rsid w:val="00C6722B"/>
    <w:rsid w:val="00C67960"/>
    <w:rsid w:val="00C76B57"/>
    <w:rsid w:val="00C801DE"/>
    <w:rsid w:val="00C81429"/>
    <w:rsid w:val="00C828EC"/>
    <w:rsid w:val="00C87DD6"/>
    <w:rsid w:val="00CA776D"/>
    <w:rsid w:val="00CC1824"/>
    <w:rsid w:val="00CC3878"/>
    <w:rsid w:val="00CD07C2"/>
    <w:rsid w:val="00CD0FAE"/>
    <w:rsid w:val="00CD111E"/>
    <w:rsid w:val="00CD308D"/>
    <w:rsid w:val="00CD5904"/>
    <w:rsid w:val="00CE05A0"/>
    <w:rsid w:val="00CE0DCD"/>
    <w:rsid w:val="00CE47C8"/>
    <w:rsid w:val="00CE678D"/>
    <w:rsid w:val="00D015A5"/>
    <w:rsid w:val="00D14950"/>
    <w:rsid w:val="00D279EA"/>
    <w:rsid w:val="00D30944"/>
    <w:rsid w:val="00D705F6"/>
    <w:rsid w:val="00D70868"/>
    <w:rsid w:val="00D76A7B"/>
    <w:rsid w:val="00D82A86"/>
    <w:rsid w:val="00D87D92"/>
    <w:rsid w:val="00D95477"/>
    <w:rsid w:val="00DA0260"/>
    <w:rsid w:val="00DA432A"/>
    <w:rsid w:val="00DA4F67"/>
    <w:rsid w:val="00DA6886"/>
    <w:rsid w:val="00DA7E00"/>
    <w:rsid w:val="00DB3295"/>
    <w:rsid w:val="00DB44F1"/>
    <w:rsid w:val="00DB51B2"/>
    <w:rsid w:val="00DD3FBD"/>
    <w:rsid w:val="00DE11D9"/>
    <w:rsid w:val="00DF032A"/>
    <w:rsid w:val="00DF1D52"/>
    <w:rsid w:val="00DF7088"/>
    <w:rsid w:val="00E002D5"/>
    <w:rsid w:val="00E21472"/>
    <w:rsid w:val="00E232F8"/>
    <w:rsid w:val="00E34163"/>
    <w:rsid w:val="00E452C2"/>
    <w:rsid w:val="00E46A71"/>
    <w:rsid w:val="00E47F35"/>
    <w:rsid w:val="00E50330"/>
    <w:rsid w:val="00E5300E"/>
    <w:rsid w:val="00E54553"/>
    <w:rsid w:val="00E570FB"/>
    <w:rsid w:val="00E636C2"/>
    <w:rsid w:val="00E65213"/>
    <w:rsid w:val="00E6533F"/>
    <w:rsid w:val="00E75E24"/>
    <w:rsid w:val="00E760FD"/>
    <w:rsid w:val="00E772D2"/>
    <w:rsid w:val="00EB42FB"/>
    <w:rsid w:val="00EC66C5"/>
    <w:rsid w:val="00ED714C"/>
    <w:rsid w:val="00EE0F89"/>
    <w:rsid w:val="00EE202A"/>
    <w:rsid w:val="00EE52F3"/>
    <w:rsid w:val="00EF3C6A"/>
    <w:rsid w:val="00EF4E56"/>
    <w:rsid w:val="00EF60CC"/>
    <w:rsid w:val="00EF6E8F"/>
    <w:rsid w:val="00F00BBF"/>
    <w:rsid w:val="00F05094"/>
    <w:rsid w:val="00F10F9A"/>
    <w:rsid w:val="00F11BCD"/>
    <w:rsid w:val="00F12562"/>
    <w:rsid w:val="00F13162"/>
    <w:rsid w:val="00F251B9"/>
    <w:rsid w:val="00F25415"/>
    <w:rsid w:val="00F313DC"/>
    <w:rsid w:val="00F34C69"/>
    <w:rsid w:val="00F41959"/>
    <w:rsid w:val="00F44DD4"/>
    <w:rsid w:val="00F54BCA"/>
    <w:rsid w:val="00F5576A"/>
    <w:rsid w:val="00F557EB"/>
    <w:rsid w:val="00F63FAC"/>
    <w:rsid w:val="00F74629"/>
    <w:rsid w:val="00F76F37"/>
    <w:rsid w:val="00F77604"/>
    <w:rsid w:val="00F801E9"/>
    <w:rsid w:val="00F92EE7"/>
    <w:rsid w:val="00F97134"/>
    <w:rsid w:val="00FA4D3B"/>
    <w:rsid w:val="00FA63CC"/>
    <w:rsid w:val="00FD4BCF"/>
    <w:rsid w:val="00FE2786"/>
    <w:rsid w:val="00FE36AE"/>
    <w:rsid w:val="00FF0DD9"/>
    <w:rsid w:val="00FF1B4C"/>
    <w:rsid w:val="00FF26C0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7373EE"/>
  <w15:docId w15:val="{99D68C27-6084-4303-B44A-0C31FEBB3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3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0956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473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79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27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426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125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4203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497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354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094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5687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681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7161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1148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388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4304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3917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052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585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9904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868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05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616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265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9657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2576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281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70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6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7220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1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845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958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879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595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42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083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306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1649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0222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414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75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354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48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13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533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8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32028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029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682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87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85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1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663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821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95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283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3449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140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158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8739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4747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7334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007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797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101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96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02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37232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6390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271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486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806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1834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489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192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8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3186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628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448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478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0083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2685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0460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137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01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780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298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9327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8453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8546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4764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1159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9808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48740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4501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8695">
          <w:marLeft w:val="30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6132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10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ser%20P\Desktop\ASISTENCIA\DEFUNCIONES\2019\DEFUNCIONES%202019\PROV2-%20%2020-01-2019%20MECEDES%20OTERO%20OTERO\MURAL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11286F-348E-415D-9C40-8C6CC1BCD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MURAL</Template>
  <TotalTime>1</TotalTime>
  <Pages>1</Pages>
  <Words>173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Viser P</dc:creator>
  <cp:lastModifiedBy>Blas</cp:lastModifiedBy>
  <cp:revision>2</cp:revision>
  <cp:lastPrinted>2024-07-05T08:00:00Z</cp:lastPrinted>
  <dcterms:created xsi:type="dcterms:W3CDTF">2024-07-05T08:36:00Z</dcterms:created>
  <dcterms:modified xsi:type="dcterms:W3CDTF">2024-07-05T08:36:00Z</dcterms:modified>
</cp:coreProperties>
</file>