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F784F" w14:textId="0811A7D7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3CDC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77777777" w:rsidR="009C20A0" w:rsidRPr="009C20A0" w:rsidRDefault="009C20A0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06CD1D78" w14:textId="30B545EA" w:rsidR="00B36193" w:rsidRDefault="00453CDC" w:rsidP="002B16E4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DOÑA CARMEN</w:t>
      </w:r>
    </w:p>
    <w:p w14:paraId="05F045A3" w14:textId="52D7C166" w:rsidR="002E547D" w:rsidRDefault="00453CDC" w:rsidP="00ED7223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GÓMEZ CHAN</w:t>
      </w:r>
    </w:p>
    <w:p w14:paraId="0D5FD62B" w14:textId="77777777" w:rsidR="00FB4598" w:rsidRPr="00ED7223" w:rsidRDefault="00FB4598" w:rsidP="00ED7223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52"/>
          <w:szCs w:val="52"/>
        </w:rPr>
      </w:pPr>
    </w:p>
    <w:p w14:paraId="1E882A99" w14:textId="3423BFB7" w:rsidR="003013C4" w:rsidRDefault="00FB4598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 w:rsidRPr="00FB4598">
        <w:rPr>
          <w:rFonts w:ascii="Century Schoolbook" w:hAnsi="Century Schoolbook"/>
          <w:sz w:val="32"/>
          <w:szCs w:val="32"/>
        </w:rPr>
        <w:t xml:space="preserve">(Vda. de Eusebio </w:t>
      </w:r>
      <w:proofErr w:type="spellStart"/>
      <w:r w:rsidRPr="00FB4598">
        <w:rPr>
          <w:rFonts w:ascii="Century Schoolbook" w:hAnsi="Century Schoolbook"/>
          <w:sz w:val="32"/>
          <w:szCs w:val="32"/>
        </w:rPr>
        <w:t>Outeda</w:t>
      </w:r>
      <w:proofErr w:type="spellEnd"/>
      <w:r w:rsidRPr="00FB4598">
        <w:rPr>
          <w:rFonts w:ascii="Century Schoolbook" w:hAnsi="Century Schoolbook"/>
          <w:sz w:val="32"/>
          <w:szCs w:val="32"/>
        </w:rPr>
        <w:t xml:space="preserve"> Rodríguez)</w:t>
      </w:r>
    </w:p>
    <w:p w14:paraId="67333FCE" w14:textId="77777777" w:rsidR="00FB4598" w:rsidRDefault="00FB4598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700FCA76" w:rsidR="00DA0260" w:rsidRPr="00B24B10" w:rsidRDefault="00D30944" w:rsidP="003F2F7C">
      <w:pPr>
        <w:tabs>
          <w:tab w:val="left" w:pos="567"/>
        </w:tabs>
        <w:ind w:left="2124"/>
        <w:jc w:val="center"/>
        <w:rPr>
          <w:rFonts w:ascii="Century Schoolbook" w:hAnsi="Century Schoolbook"/>
          <w:sz w:val="28"/>
          <w:szCs w:val="28"/>
        </w:rPr>
      </w:pPr>
      <w:r w:rsidRPr="00F5576A">
        <w:rPr>
          <w:rFonts w:ascii="Century Schoolbook" w:hAnsi="Century Schoolbook"/>
          <w:sz w:val="28"/>
          <w:szCs w:val="28"/>
        </w:rPr>
        <w:t>Falleció el día</w:t>
      </w:r>
      <w:r w:rsidR="008E1724" w:rsidRPr="00F5576A">
        <w:rPr>
          <w:rFonts w:ascii="Century Schoolbook" w:hAnsi="Century Schoolbook"/>
          <w:sz w:val="28"/>
          <w:szCs w:val="28"/>
        </w:rPr>
        <w:t xml:space="preserve"> </w:t>
      </w:r>
      <w:r w:rsidR="003219B0">
        <w:rPr>
          <w:rFonts w:ascii="Century Schoolbook" w:hAnsi="Century Schoolbook"/>
          <w:sz w:val="28"/>
          <w:szCs w:val="28"/>
        </w:rPr>
        <w:t>9</w:t>
      </w:r>
      <w:r w:rsidR="002B16E4" w:rsidRPr="00F5576A">
        <w:rPr>
          <w:rFonts w:ascii="Century Schoolbook" w:hAnsi="Century Schoolbook"/>
          <w:sz w:val="28"/>
          <w:szCs w:val="28"/>
        </w:rPr>
        <w:t xml:space="preserve"> del presente, a los </w:t>
      </w:r>
      <w:r w:rsidR="00453CDC">
        <w:rPr>
          <w:rFonts w:ascii="Century Schoolbook" w:hAnsi="Century Schoolbook"/>
          <w:sz w:val="28"/>
          <w:szCs w:val="28"/>
        </w:rPr>
        <w:t>88</w:t>
      </w:r>
      <w:r w:rsidR="0015387C" w:rsidRPr="00F5576A">
        <w:rPr>
          <w:rFonts w:ascii="Century Schoolbook" w:hAnsi="Century Schoolbook"/>
          <w:sz w:val="28"/>
          <w:szCs w:val="28"/>
        </w:rPr>
        <w:t xml:space="preserve"> años de edad,</w:t>
      </w:r>
      <w:r w:rsidR="0015387C" w:rsidRPr="00B24B10">
        <w:rPr>
          <w:rFonts w:ascii="Century Schoolbook" w:hAnsi="Century Schoolbook"/>
          <w:sz w:val="28"/>
          <w:szCs w:val="28"/>
        </w:rPr>
        <w:t xml:space="preserve"> después de recibir los S.S. y la </w:t>
      </w:r>
      <w:r w:rsidR="00DA0260" w:rsidRPr="00B24B10">
        <w:rPr>
          <w:rFonts w:ascii="Century Schoolbook" w:hAnsi="Century Schoolbook"/>
          <w:sz w:val="28"/>
          <w:szCs w:val="28"/>
        </w:rPr>
        <w:t xml:space="preserve"> B.A.</w:t>
      </w:r>
    </w:p>
    <w:p w14:paraId="16EDD55C" w14:textId="101B5F6E" w:rsidR="002B16E4" w:rsidRDefault="002B16E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3A23521A" w14:textId="7811866F" w:rsidR="00ED7223" w:rsidRPr="00ED7223" w:rsidRDefault="00F13162" w:rsidP="00ED7223">
      <w:pPr>
        <w:pStyle w:val="datoscentrados"/>
        <w:spacing w:before="0" w:beforeAutospacing="0" w:after="0" w:afterAutospacing="0"/>
        <w:ind w:left="-709" w:firstLine="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535F4C1B" w14:textId="77777777" w:rsidR="00ED7223" w:rsidRDefault="00ED7223" w:rsidP="008E1724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6"/>
          <w:szCs w:val="36"/>
        </w:rPr>
      </w:pPr>
    </w:p>
    <w:p w14:paraId="1F664857" w14:textId="4A705773" w:rsidR="003219B0" w:rsidRPr="00FB4598" w:rsidRDefault="00453CDC" w:rsidP="008E1724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Sus hijos: Eusebio, Javier, Jesús y Pablo </w:t>
      </w:r>
      <w:proofErr w:type="spellStart"/>
      <w:r w:rsidRPr="00FB4598">
        <w:rPr>
          <w:rFonts w:ascii="Century Schoolbook" w:hAnsi="Century Schoolbook" w:cs="Arial"/>
          <w:color w:val="000000"/>
          <w:sz w:val="32"/>
          <w:szCs w:val="32"/>
        </w:rPr>
        <w:t>Outeda</w:t>
      </w:r>
      <w:proofErr w:type="spellEnd"/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Gómez</w:t>
      </w:r>
      <w:r w:rsidR="003219B0" w:rsidRPr="00FB4598">
        <w:rPr>
          <w:rFonts w:ascii="Century Schoolbook" w:hAnsi="Century Schoolbook" w:cs="Arial"/>
          <w:color w:val="000000"/>
          <w:sz w:val="32"/>
          <w:szCs w:val="32"/>
        </w:rPr>
        <w:t xml:space="preserve">; 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>hijos políticos: Sara López, Beatriz Cer</w:t>
      </w:r>
      <w:r w:rsidR="00ED7223" w:rsidRPr="00FB4598">
        <w:rPr>
          <w:rFonts w:ascii="Century Schoolbook" w:hAnsi="Century Schoolbook" w:cs="Arial"/>
          <w:color w:val="000000"/>
          <w:sz w:val="32"/>
          <w:szCs w:val="32"/>
        </w:rPr>
        <w:t xml:space="preserve">viño, Begoña </w:t>
      </w:r>
      <w:proofErr w:type="spellStart"/>
      <w:r w:rsidR="00ED7223" w:rsidRPr="00FB4598">
        <w:rPr>
          <w:rFonts w:ascii="Century Schoolbook" w:hAnsi="Century Schoolbook" w:cs="Arial"/>
          <w:color w:val="000000"/>
          <w:sz w:val="32"/>
          <w:szCs w:val="32"/>
        </w:rPr>
        <w:t>Dov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>alo</w:t>
      </w:r>
      <w:proofErr w:type="spellEnd"/>
      <w:r w:rsidR="00ED7223"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y Santi Mosquera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; Nietos: Alba, Adrián, Alex, Cristina y Lucas; nieto político: Pablo; Bisnieta: </w:t>
      </w:r>
      <w:proofErr w:type="spellStart"/>
      <w:r w:rsidRPr="00FB4598">
        <w:rPr>
          <w:rFonts w:ascii="Century Schoolbook" w:hAnsi="Century Schoolbook" w:cs="Arial"/>
          <w:color w:val="000000"/>
          <w:sz w:val="32"/>
          <w:szCs w:val="32"/>
        </w:rPr>
        <w:t>Lua</w:t>
      </w:r>
      <w:proofErr w:type="spellEnd"/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; hermanas: Amelia y Benedicta, hermano político: Antonio; </w:t>
      </w:r>
      <w:r w:rsidR="003219B0" w:rsidRPr="00FB4598">
        <w:rPr>
          <w:rFonts w:ascii="Century Schoolbook" w:hAnsi="Century Schoolbook" w:cs="Arial"/>
          <w:color w:val="000000"/>
          <w:sz w:val="32"/>
          <w:szCs w:val="32"/>
        </w:rPr>
        <w:t>Sobrinos, Primos y demás familia.</w:t>
      </w:r>
    </w:p>
    <w:p w14:paraId="2CF7E11D" w14:textId="2A38A1EE" w:rsidR="00FB4598" w:rsidRPr="00FB4598" w:rsidRDefault="008E1724" w:rsidP="00FB4598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FB4598">
        <w:rPr>
          <w:rFonts w:ascii="Century Schoolbook" w:hAnsi="Century Schoolbook" w:cs="Arial"/>
          <w:color w:val="000000"/>
          <w:sz w:val="32"/>
          <w:szCs w:val="32"/>
        </w:rPr>
        <w:t>Ruegan una oración por su alma y la asistencia a la</w:t>
      </w:r>
      <w:r w:rsidR="003219B0"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conducción que tendrá lugar </w:t>
      </w:r>
      <w:r w:rsidR="00453CDC" w:rsidRPr="00FB4598">
        <w:rPr>
          <w:rFonts w:ascii="Century Schoolbook" w:hAnsi="Century Schoolbook" w:cs="Arial"/>
          <w:b/>
          <w:color w:val="000000"/>
          <w:sz w:val="32"/>
          <w:szCs w:val="32"/>
        </w:rPr>
        <w:t>MAÑANA SÁBADO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453CDC" w:rsidRPr="00FB4598">
        <w:rPr>
          <w:rFonts w:ascii="Century Schoolbook" w:hAnsi="Century Schoolbook" w:cs="Arial"/>
          <w:b/>
          <w:color w:val="000000"/>
          <w:sz w:val="32"/>
          <w:szCs w:val="32"/>
        </w:rPr>
        <w:t>10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="00453CDC" w:rsidRPr="00FB4598">
        <w:rPr>
          <w:rFonts w:ascii="Century Schoolbook" w:hAnsi="Century Schoolbook" w:cs="Arial"/>
          <w:b/>
          <w:color w:val="000000"/>
          <w:sz w:val="32"/>
          <w:szCs w:val="32"/>
        </w:rPr>
        <w:t>NUEVE CUARENTA Y CINCO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de la </w:t>
      </w:r>
      <w:r w:rsidR="00453CDC" w:rsidRPr="00FB4598">
        <w:rPr>
          <w:rFonts w:ascii="Century Schoolbook" w:hAnsi="Century Schoolbook" w:cs="Arial"/>
          <w:b/>
          <w:color w:val="000000"/>
          <w:sz w:val="32"/>
          <w:szCs w:val="32"/>
        </w:rPr>
        <w:t>MAÑANA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desde el </w:t>
      </w:r>
      <w:r w:rsidR="00453CDC" w:rsidRPr="00FB4598">
        <w:rPr>
          <w:rFonts w:ascii="Century Schoolbook" w:hAnsi="Century Schoolbook" w:cs="Arial"/>
          <w:b/>
          <w:color w:val="000000"/>
          <w:sz w:val="32"/>
          <w:szCs w:val="32"/>
        </w:rPr>
        <w:t>Tanatorio Pontevedra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hasta la </w:t>
      </w:r>
      <w:r w:rsidR="00453CDC" w:rsidRPr="00FB4598">
        <w:rPr>
          <w:rFonts w:ascii="Century Schoolbook" w:hAnsi="Century Schoolbook" w:cs="Arial"/>
          <w:b/>
          <w:color w:val="000000"/>
          <w:sz w:val="32"/>
          <w:szCs w:val="32"/>
        </w:rPr>
        <w:t xml:space="preserve">Iglesia Parroquial de Santa María de </w:t>
      </w:r>
      <w:proofErr w:type="spellStart"/>
      <w:r w:rsidR="00453CDC" w:rsidRPr="00FB4598">
        <w:rPr>
          <w:rFonts w:ascii="Century Schoolbook" w:hAnsi="Century Schoolbook" w:cs="Arial"/>
          <w:b/>
          <w:color w:val="000000"/>
          <w:sz w:val="32"/>
          <w:szCs w:val="32"/>
        </w:rPr>
        <w:t>Mourente</w:t>
      </w:r>
      <w:proofErr w:type="spellEnd"/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donde a las </w:t>
      </w:r>
      <w:r w:rsidR="00453CDC" w:rsidRPr="00FB4598">
        <w:rPr>
          <w:rFonts w:ascii="Century Schoolbook" w:hAnsi="Century Schoolbook" w:cs="Arial"/>
          <w:b/>
          <w:color w:val="000000"/>
          <w:sz w:val="32"/>
          <w:szCs w:val="32"/>
        </w:rPr>
        <w:t>DIEZ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 xml:space="preserve"> se celebrará el funeral por su eterno descanso y seguidamente a su Inhumación al </w:t>
      </w:r>
      <w:r w:rsidR="003219B0" w:rsidRPr="00FB4598">
        <w:rPr>
          <w:rFonts w:ascii="Century Schoolbook" w:hAnsi="Century Schoolbook" w:cs="Arial"/>
          <w:b/>
          <w:color w:val="000000"/>
          <w:sz w:val="32"/>
          <w:szCs w:val="32"/>
        </w:rPr>
        <w:t xml:space="preserve">Cementerio </w:t>
      </w:r>
      <w:r w:rsidR="00453CDC" w:rsidRPr="00FB4598">
        <w:rPr>
          <w:rFonts w:ascii="Century Schoolbook" w:hAnsi="Century Schoolbook" w:cs="Arial"/>
          <w:b/>
          <w:color w:val="000000"/>
          <w:sz w:val="32"/>
          <w:szCs w:val="32"/>
        </w:rPr>
        <w:t>de dicha Feligresía</w:t>
      </w:r>
      <w:r w:rsidRPr="00FB4598">
        <w:rPr>
          <w:rFonts w:ascii="Century Schoolbook" w:hAnsi="Century Schoolbook" w:cs="Arial"/>
          <w:color w:val="000000"/>
          <w:sz w:val="32"/>
          <w:szCs w:val="32"/>
        </w:rPr>
        <w:t>, favores por los que anticipan gracias.</w:t>
      </w:r>
    </w:p>
    <w:p w14:paraId="3C83E017" w14:textId="59A8FD8D" w:rsidR="00FB4598" w:rsidRPr="003219B0" w:rsidRDefault="00453CDC" w:rsidP="00FB4598">
      <w:pPr>
        <w:pStyle w:val="datoscentrados"/>
        <w:ind w:left="-709"/>
        <w:jc w:val="both"/>
        <w:rPr>
          <w:rFonts w:ascii="Century Schoolbook" w:hAnsi="Century Schoolbook" w:cs="Arial"/>
          <w:b/>
          <w:color w:val="000000"/>
          <w:sz w:val="36"/>
          <w:szCs w:val="36"/>
        </w:rPr>
      </w:pPr>
      <w:r>
        <w:rPr>
          <w:rFonts w:ascii="Century Schoolbook" w:hAnsi="Century Schoolbook" w:cs="Arial"/>
          <w:b/>
          <w:color w:val="000000"/>
          <w:sz w:val="36"/>
          <w:szCs w:val="36"/>
        </w:rPr>
        <w:t xml:space="preserve"> Tanatorio Pontevedra - </w:t>
      </w:r>
      <w:r w:rsidR="00120B7F" w:rsidRPr="003219B0">
        <w:rPr>
          <w:rFonts w:ascii="Century Schoolbook" w:hAnsi="Century Schoolbook" w:cs="Arial"/>
          <w:b/>
          <w:color w:val="000000"/>
          <w:sz w:val="36"/>
          <w:szCs w:val="36"/>
        </w:rPr>
        <w:t>sala-</w:t>
      </w:r>
      <w:r w:rsidR="00FB4598">
        <w:rPr>
          <w:rFonts w:ascii="Century Schoolbook" w:hAnsi="Century Schoolbook" w:cs="Arial"/>
          <w:b/>
          <w:color w:val="000000"/>
          <w:sz w:val="36"/>
          <w:szCs w:val="36"/>
        </w:rPr>
        <w:t xml:space="preserve"> 4</w:t>
      </w:r>
    </w:p>
    <w:p w14:paraId="05EDA857" w14:textId="4313FF1C" w:rsidR="00453CDC" w:rsidRPr="00CD5904" w:rsidRDefault="00F5576A" w:rsidP="00FB4598">
      <w:pPr>
        <w:pStyle w:val="datoscentrados"/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b/>
          <w:color w:val="000000"/>
          <w:sz w:val="36"/>
          <w:szCs w:val="36"/>
        </w:rPr>
        <w:t xml:space="preserve">                                          </w:t>
      </w:r>
      <w:r w:rsidR="00453CDC">
        <w:rPr>
          <w:rFonts w:ascii="Segoe IU" w:hAnsi="Segoe IU"/>
          <w:color w:val="000000"/>
          <w:sz w:val="36"/>
          <w:szCs w:val="36"/>
        </w:rPr>
        <w:t>Pontevedra</w:t>
      </w:r>
      <w:r w:rsidRPr="00CD5904">
        <w:rPr>
          <w:rFonts w:ascii="Segoe IU" w:hAnsi="Segoe IU"/>
          <w:color w:val="000000"/>
          <w:sz w:val="36"/>
          <w:szCs w:val="36"/>
        </w:rPr>
        <w:t>, a</w:t>
      </w:r>
      <w:r w:rsidR="00CD5904" w:rsidRPr="00CD5904">
        <w:rPr>
          <w:rFonts w:ascii="Segoe IU" w:hAnsi="Segoe IU"/>
          <w:color w:val="000000"/>
          <w:sz w:val="36"/>
          <w:szCs w:val="36"/>
        </w:rPr>
        <w:t xml:space="preserve"> </w:t>
      </w:r>
      <w:r w:rsidR="00453CDC">
        <w:rPr>
          <w:rFonts w:ascii="Segoe IU" w:hAnsi="Segoe IU"/>
          <w:color w:val="000000"/>
          <w:sz w:val="36"/>
          <w:szCs w:val="36"/>
        </w:rPr>
        <w:t xml:space="preserve">9 </w:t>
      </w:r>
      <w:r w:rsidR="00CD5904" w:rsidRPr="00CD5904">
        <w:rPr>
          <w:rFonts w:ascii="Segoe IU" w:hAnsi="Segoe IU"/>
          <w:color w:val="000000"/>
          <w:sz w:val="36"/>
          <w:szCs w:val="36"/>
        </w:rPr>
        <w:t xml:space="preserve"> de </w:t>
      </w:r>
      <w:r w:rsidR="00453CDC">
        <w:rPr>
          <w:rFonts w:ascii="Segoe IU" w:hAnsi="Segoe IU"/>
          <w:color w:val="000000"/>
          <w:sz w:val="36"/>
          <w:szCs w:val="36"/>
        </w:rPr>
        <w:t>Agosto</w:t>
      </w:r>
      <w:r w:rsidR="003219B0">
        <w:rPr>
          <w:rFonts w:ascii="Segoe IU" w:hAnsi="Segoe IU"/>
          <w:color w:val="000000"/>
          <w:sz w:val="36"/>
          <w:szCs w:val="36"/>
        </w:rPr>
        <w:t xml:space="preserve"> de 2024</w:t>
      </w:r>
      <w:bookmarkStart w:id="0" w:name="_GoBack"/>
      <w:bookmarkEnd w:id="0"/>
    </w:p>
    <w:p w14:paraId="47A95FA4" w14:textId="4F2C5FCE" w:rsidR="003013C4" w:rsidRPr="0019033F" w:rsidRDefault="00F5576A" w:rsidP="008956FE">
      <w:pPr>
        <w:ind w:left="-709"/>
        <w:jc w:val="both"/>
        <w:rPr>
          <w:rFonts w:ascii="Segoe IU" w:hAnsi="Segoe IU"/>
          <w:b/>
          <w:color w:val="000000"/>
          <w:sz w:val="36"/>
          <w:szCs w:val="36"/>
        </w:rPr>
      </w:pPr>
      <w:r>
        <w:rPr>
          <w:rFonts w:ascii="Segoe IU" w:hAnsi="Segoe IU"/>
          <w:b/>
          <w:color w:val="000000"/>
          <w:sz w:val="36"/>
          <w:szCs w:val="36"/>
        </w:rPr>
        <w:t xml:space="preserve">                                            </w:t>
      </w:r>
    </w:p>
    <w:p w14:paraId="62099EFB" w14:textId="592562A5" w:rsidR="003013C4" w:rsidRPr="008E1724" w:rsidRDefault="00B24B10" w:rsidP="00E452C2">
      <w:pPr>
        <w:rPr>
          <w:rFonts w:ascii="Segoe IU" w:hAnsi="Segoe IU"/>
          <w:color w:val="000000"/>
          <w:sz w:val="32"/>
          <w:szCs w:val="32"/>
        </w:rPr>
      </w:pPr>
      <w:r>
        <w:rPr>
          <w:rFonts w:ascii="Segoe IU" w:hAnsi="Segoe IU"/>
          <w:color w:val="000000"/>
          <w:sz w:val="28"/>
          <w:szCs w:val="28"/>
        </w:rPr>
        <w:lastRenderedPageBreak/>
        <w:t xml:space="preserve">                                                       </w:t>
      </w:r>
      <w:r w:rsidR="00E452C2" w:rsidRPr="008E1724">
        <w:rPr>
          <w:rFonts w:ascii="Segoe IU" w:hAnsi="Segoe IU"/>
          <w:color w:val="000000"/>
          <w:sz w:val="32"/>
          <w:szCs w:val="32"/>
        </w:rPr>
        <w:t xml:space="preserve"> </w:t>
      </w:r>
    </w:p>
    <w:p w14:paraId="70958FDA" w14:textId="2624E591" w:rsidR="00715AB7" w:rsidRDefault="00E452C2" w:rsidP="00E452C2">
      <w:pPr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                 </w:t>
      </w:r>
      <w:r w:rsidR="003F2F7C">
        <w:rPr>
          <w:rFonts w:ascii="Segoe IU" w:hAnsi="Segoe IU"/>
          <w:color w:val="000000"/>
          <w:sz w:val="34"/>
          <w:szCs w:val="32"/>
        </w:rPr>
        <w:t xml:space="preserve">                          </w:t>
      </w:r>
      <w:r>
        <w:rPr>
          <w:rFonts w:ascii="Segoe IU" w:hAnsi="Segoe IU"/>
          <w:color w:val="000000"/>
          <w:sz w:val="34"/>
          <w:szCs w:val="32"/>
        </w:rPr>
        <w:t xml:space="preserve">    </w:t>
      </w:r>
    </w:p>
    <w:p w14:paraId="34BC8B71" w14:textId="74F03399" w:rsidR="00914D6B" w:rsidRPr="00914D6B" w:rsidRDefault="00E452C2" w:rsidP="00715AB7">
      <w:pPr>
        <w:jc w:val="right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</w:t>
      </w:r>
    </w:p>
    <w:p w14:paraId="403E4199" w14:textId="77777777" w:rsidR="00FD4BCF" w:rsidRPr="00914D6B" w:rsidRDefault="00FD4BCF">
      <w:pPr>
        <w:jc w:val="right"/>
        <w:rPr>
          <w:rFonts w:ascii="Segoe IU" w:hAnsi="Segoe IU"/>
          <w:color w:val="000000"/>
          <w:sz w:val="34"/>
          <w:szCs w:val="32"/>
        </w:rPr>
      </w:pPr>
    </w:p>
    <w:sectPr w:rsidR="00FD4BCF" w:rsidRPr="00914D6B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F8493" w14:textId="77777777" w:rsidR="00E2353C" w:rsidRDefault="00E2353C" w:rsidP="00CD0FAE">
      <w:r>
        <w:separator/>
      </w:r>
    </w:p>
  </w:endnote>
  <w:endnote w:type="continuationSeparator" w:id="0">
    <w:p w14:paraId="7CDB4009" w14:textId="77777777" w:rsidR="00E2353C" w:rsidRDefault="00E2353C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4F5AB1" w14:textId="77777777" w:rsidR="00E2353C" w:rsidRDefault="00E2353C" w:rsidP="00CD0FAE">
      <w:r>
        <w:separator/>
      </w:r>
    </w:p>
  </w:footnote>
  <w:footnote w:type="continuationSeparator" w:id="0">
    <w:p w14:paraId="2E0B0892" w14:textId="77777777" w:rsidR="00E2353C" w:rsidRDefault="00E2353C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2883"/>
    <w:rsid w:val="0004635F"/>
    <w:rsid w:val="00046C22"/>
    <w:rsid w:val="00051A95"/>
    <w:rsid w:val="0005606B"/>
    <w:rsid w:val="00060FB5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F12D4"/>
    <w:rsid w:val="000F441B"/>
    <w:rsid w:val="000F7FD7"/>
    <w:rsid w:val="001035EB"/>
    <w:rsid w:val="00107459"/>
    <w:rsid w:val="00111039"/>
    <w:rsid w:val="00115334"/>
    <w:rsid w:val="00120B7F"/>
    <w:rsid w:val="0013246D"/>
    <w:rsid w:val="0015387C"/>
    <w:rsid w:val="00156EAC"/>
    <w:rsid w:val="00157EA9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033F"/>
    <w:rsid w:val="00192C99"/>
    <w:rsid w:val="00192CB8"/>
    <w:rsid w:val="00193D91"/>
    <w:rsid w:val="001976E0"/>
    <w:rsid w:val="001A1286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E29AA"/>
    <w:rsid w:val="001E3CD7"/>
    <w:rsid w:val="001E550A"/>
    <w:rsid w:val="001E58A7"/>
    <w:rsid w:val="001F1E5B"/>
    <w:rsid w:val="001F4669"/>
    <w:rsid w:val="0020665D"/>
    <w:rsid w:val="00207AA3"/>
    <w:rsid w:val="00223BA6"/>
    <w:rsid w:val="00224235"/>
    <w:rsid w:val="00230A44"/>
    <w:rsid w:val="0023105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17BE"/>
    <w:rsid w:val="0026457C"/>
    <w:rsid w:val="00267947"/>
    <w:rsid w:val="00267D4F"/>
    <w:rsid w:val="00267F89"/>
    <w:rsid w:val="002712F0"/>
    <w:rsid w:val="00281A40"/>
    <w:rsid w:val="00292B33"/>
    <w:rsid w:val="002950FC"/>
    <w:rsid w:val="002A5370"/>
    <w:rsid w:val="002B16E4"/>
    <w:rsid w:val="002B5125"/>
    <w:rsid w:val="002B6F40"/>
    <w:rsid w:val="002C65DD"/>
    <w:rsid w:val="002D5801"/>
    <w:rsid w:val="002D6BEB"/>
    <w:rsid w:val="002E0661"/>
    <w:rsid w:val="002E547D"/>
    <w:rsid w:val="002E5A6B"/>
    <w:rsid w:val="002E5D04"/>
    <w:rsid w:val="002E7030"/>
    <w:rsid w:val="002F0527"/>
    <w:rsid w:val="002F2A6E"/>
    <w:rsid w:val="002F6360"/>
    <w:rsid w:val="003013C4"/>
    <w:rsid w:val="003013F3"/>
    <w:rsid w:val="00301910"/>
    <w:rsid w:val="0031745E"/>
    <w:rsid w:val="003219B0"/>
    <w:rsid w:val="00325AA4"/>
    <w:rsid w:val="00325AEC"/>
    <w:rsid w:val="00337C5A"/>
    <w:rsid w:val="00345A57"/>
    <w:rsid w:val="00350D18"/>
    <w:rsid w:val="003530CF"/>
    <w:rsid w:val="00353E76"/>
    <w:rsid w:val="003556CD"/>
    <w:rsid w:val="00364D81"/>
    <w:rsid w:val="00370FB4"/>
    <w:rsid w:val="0037306A"/>
    <w:rsid w:val="003844DA"/>
    <w:rsid w:val="00390BF5"/>
    <w:rsid w:val="00397029"/>
    <w:rsid w:val="003A255A"/>
    <w:rsid w:val="003A353A"/>
    <w:rsid w:val="003A7851"/>
    <w:rsid w:val="003C243D"/>
    <w:rsid w:val="003C41CC"/>
    <w:rsid w:val="003C55EA"/>
    <w:rsid w:val="003D7699"/>
    <w:rsid w:val="003D785F"/>
    <w:rsid w:val="003E14E6"/>
    <w:rsid w:val="003E1931"/>
    <w:rsid w:val="003F2F7C"/>
    <w:rsid w:val="003F4D42"/>
    <w:rsid w:val="003F5C95"/>
    <w:rsid w:val="00403C57"/>
    <w:rsid w:val="00404282"/>
    <w:rsid w:val="00422077"/>
    <w:rsid w:val="004241C5"/>
    <w:rsid w:val="0042557A"/>
    <w:rsid w:val="00431C01"/>
    <w:rsid w:val="004346A1"/>
    <w:rsid w:val="00434CEB"/>
    <w:rsid w:val="00440F17"/>
    <w:rsid w:val="00444BCA"/>
    <w:rsid w:val="00453CDC"/>
    <w:rsid w:val="004661BE"/>
    <w:rsid w:val="0048082D"/>
    <w:rsid w:val="00481CC5"/>
    <w:rsid w:val="004B0381"/>
    <w:rsid w:val="004B22AC"/>
    <w:rsid w:val="004B4365"/>
    <w:rsid w:val="004B5761"/>
    <w:rsid w:val="004B65B8"/>
    <w:rsid w:val="004C0245"/>
    <w:rsid w:val="004C2C10"/>
    <w:rsid w:val="004C6B48"/>
    <w:rsid w:val="004E395A"/>
    <w:rsid w:val="004E4635"/>
    <w:rsid w:val="00501D1F"/>
    <w:rsid w:val="005078C1"/>
    <w:rsid w:val="00520E31"/>
    <w:rsid w:val="0052251B"/>
    <w:rsid w:val="005243C0"/>
    <w:rsid w:val="00530E90"/>
    <w:rsid w:val="00531BBF"/>
    <w:rsid w:val="00533F62"/>
    <w:rsid w:val="005357E8"/>
    <w:rsid w:val="00543496"/>
    <w:rsid w:val="005451A4"/>
    <w:rsid w:val="00545F72"/>
    <w:rsid w:val="00551C63"/>
    <w:rsid w:val="00573374"/>
    <w:rsid w:val="0057507C"/>
    <w:rsid w:val="005779EB"/>
    <w:rsid w:val="005814D1"/>
    <w:rsid w:val="00585408"/>
    <w:rsid w:val="0058645E"/>
    <w:rsid w:val="00593DAB"/>
    <w:rsid w:val="005961D0"/>
    <w:rsid w:val="005A7300"/>
    <w:rsid w:val="005C1736"/>
    <w:rsid w:val="005D106C"/>
    <w:rsid w:val="005D55EE"/>
    <w:rsid w:val="005D756F"/>
    <w:rsid w:val="005F0463"/>
    <w:rsid w:val="00602FDC"/>
    <w:rsid w:val="00605C9B"/>
    <w:rsid w:val="00607BCD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4712"/>
    <w:rsid w:val="0068632A"/>
    <w:rsid w:val="006914C5"/>
    <w:rsid w:val="00694303"/>
    <w:rsid w:val="006A4032"/>
    <w:rsid w:val="006A4348"/>
    <w:rsid w:val="006B261F"/>
    <w:rsid w:val="006C605C"/>
    <w:rsid w:val="006D480C"/>
    <w:rsid w:val="006E2930"/>
    <w:rsid w:val="006E6653"/>
    <w:rsid w:val="006E6DFA"/>
    <w:rsid w:val="006F4B7C"/>
    <w:rsid w:val="007100E9"/>
    <w:rsid w:val="0071253B"/>
    <w:rsid w:val="007126BE"/>
    <w:rsid w:val="00715AB7"/>
    <w:rsid w:val="00717C00"/>
    <w:rsid w:val="00720080"/>
    <w:rsid w:val="0072280D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2052"/>
    <w:rsid w:val="00765BD8"/>
    <w:rsid w:val="00765C8E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519"/>
    <w:rsid w:val="007F0572"/>
    <w:rsid w:val="007F32F9"/>
    <w:rsid w:val="00815D3B"/>
    <w:rsid w:val="008209AA"/>
    <w:rsid w:val="008219C6"/>
    <w:rsid w:val="008268FC"/>
    <w:rsid w:val="00834D76"/>
    <w:rsid w:val="008378EE"/>
    <w:rsid w:val="00840BA9"/>
    <w:rsid w:val="00851F5F"/>
    <w:rsid w:val="008520B4"/>
    <w:rsid w:val="00860635"/>
    <w:rsid w:val="008607BE"/>
    <w:rsid w:val="00862A22"/>
    <w:rsid w:val="00866667"/>
    <w:rsid w:val="00870F96"/>
    <w:rsid w:val="00871EC1"/>
    <w:rsid w:val="008831B3"/>
    <w:rsid w:val="008870C5"/>
    <w:rsid w:val="00887456"/>
    <w:rsid w:val="008956FE"/>
    <w:rsid w:val="008963EF"/>
    <w:rsid w:val="00897E08"/>
    <w:rsid w:val="008A22B8"/>
    <w:rsid w:val="008A4B63"/>
    <w:rsid w:val="008B00E7"/>
    <w:rsid w:val="008B0FB8"/>
    <w:rsid w:val="008B46E6"/>
    <w:rsid w:val="008B4FC0"/>
    <w:rsid w:val="008D0589"/>
    <w:rsid w:val="008E1724"/>
    <w:rsid w:val="008E19EA"/>
    <w:rsid w:val="008F2379"/>
    <w:rsid w:val="008F2910"/>
    <w:rsid w:val="008F748E"/>
    <w:rsid w:val="009001D8"/>
    <w:rsid w:val="0090050E"/>
    <w:rsid w:val="009020DA"/>
    <w:rsid w:val="00907D04"/>
    <w:rsid w:val="00914D6B"/>
    <w:rsid w:val="00917F8F"/>
    <w:rsid w:val="00921ECF"/>
    <w:rsid w:val="00923E61"/>
    <w:rsid w:val="00932921"/>
    <w:rsid w:val="00937936"/>
    <w:rsid w:val="00942911"/>
    <w:rsid w:val="00952665"/>
    <w:rsid w:val="0095439D"/>
    <w:rsid w:val="009549D8"/>
    <w:rsid w:val="0096335F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C20A0"/>
    <w:rsid w:val="009C790F"/>
    <w:rsid w:val="009D01E6"/>
    <w:rsid w:val="009D1014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104AA"/>
    <w:rsid w:val="00A12AAC"/>
    <w:rsid w:val="00A156A7"/>
    <w:rsid w:val="00A205BF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A3B8A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24B10"/>
    <w:rsid w:val="00B30C1F"/>
    <w:rsid w:val="00B35E98"/>
    <w:rsid w:val="00B36193"/>
    <w:rsid w:val="00B36EA5"/>
    <w:rsid w:val="00B464B7"/>
    <w:rsid w:val="00B503BA"/>
    <w:rsid w:val="00B636DA"/>
    <w:rsid w:val="00B83CCB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A776D"/>
    <w:rsid w:val="00CC1824"/>
    <w:rsid w:val="00CC3878"/>
    <w:rsid w:val="00CD07C2"/>
    <w:rsid w:val="00CD0FAE"/>
    <w:rsid w:val="00CD111E"/>
    <w:rsid w:val="00CD308D"/>
    <w:rsid w:val="00CD5904"/>
    <w:rsid w:val="00CE05A0"/>
    <w:rsid w:val="00CE0DCD"/>
    <w:rsid w:val="00CE47C8"/>
    <w:rsid w:val="00CE678D"/>
    <w:rsid w:val="00D015A5"/>
    <w:rsid w:val="00D14950"/>
    <w:rsid w:val="00D279EA"/>
    <w:rsid w:val="00D30944"/>
    <w:rsid w:val="00D705F6"/>
    <w:rsid w:val="00D70868"/>
    <w:rsid w:val="00D76A7B"/>
    <w:rsid w:val="00D82A86"/>
    <w:rsid w:val="00D87D92"/>
    <w:rsid w:val="00D95477"/>
    <w:rsid w:val="00DA0260"/>
    <w:rsid w:val="00DA432A"/>
    <w:rsid w:val="00DA4F67"/>
    <w:rsid w:val="00DA6886"/>
    <w:rsid w:val="00DA7E00"/>
    <w:rsid w:val="00DB3295"/>
    <w:rsid w:val="00DB44F1"/>
    <w:rsid w:val="00DB51B2"/>
    <w:rsid w:val="00DD3FBD"/>
    <w:rsid w:val="00DE11D9"/>
    <w:rsid w:val="00DF032A"/>
    <w:rsid w:val="00DF1D52"/>
    <w:rsid w:val="00DF7088"/>
    <w:rsid w:val="00E002D5"/>
    <w:rsid w:val="00E02BE9"/>
    <w:rsid w:val="00E21472"/>
    <w:rsid w:val="00E232F8"/>
    <w:rsid w:val="00E2353C"/>
    <w:rsid w:val="00E34163"/>
    <w:rsid w:val="00E452C2"/>
    <w:rsid w:val="00E46A71"/>
    <w:rsid w:val="00E47F35"/>
    <w:rsid w:val="00E50330"/>
    <w:rsid w:val="00E5300E"/>
    <w:rsid w:val="00E54553"/>
    <w:rsid w:val="00E570FB"/>
    <w:rsid w:val="00E636C2"/>
    <w:rsid w:val="00E65213"/>
    <w:rsid w:val="00E6533F"/>
    <w:rsid w:val="00E75E24"/>
    <w:rsid w:val="00E760FD"/>
    <w:rsid w:val="00E772D2"/>
    <w:rsid w:val="00EB42FB"/>
    <w:rsid w:val="00EC66C5"/>
    <w:rsid w:val="00ED714C"/>
    <w:rsid w:val="00ED7223"/>
    <w:rsid w:val="00EE0F89"/>
    <w:rsid w:val="00EE202A"/>
    <w:rsid w:val="00EE52F3"/>
    <w:rsid w:val="00EF3C6A"/>
    <w:rsid w:val="00EF4E56"/>
    <w:rsid w:val="00EF60CC"/>
    <w:rsid w:val="00EF6E8F"/>
    <w:rsid w:val="00F00BBF"/>
    <w:rsid w:val="00F05094"/>
    <w:rsid w:val="00F10F9A"/>
    <w:rsid w:val="00F11BCD"/>
    <w:rsid w:val="00F12562"/>
    <w:rsid w:val="00F13162"/>
    <w:rsid w:val="00F251B9"/>
    <w:rsid w:val="00F25415"/>
    <w:rsid w:val="00F313DC"/>
    <w:rsid w:val="00F34C69"/>
    <w:rsid w:val="00F3599E"/>
    <w:rsid w:val="00F44DD4"/>
    <w:rsid w:val="00F54BCA"/>
    <w:rsid w:val="00F5576A"/>
    <w:rsid w:val="00F557EB"/>
    <w:rsid w:val="00F63FAC"/>
    <w:rsid w:val="00F74629"/>
    <w:rsid w:val="00F76F37"/>
    <w:rsid w:val="00F801E9"/>
    <w:rsid w:val="00F92EE7"/>
    <w:rsid w:val="00F97134"/>
    <w:rsid w:val="00FA4D3B"/>
    <w:rsid w:val="00FA63CC"/>
    <w:rsid w:val="00FB4598"/>
    <w:rsid w:val="00FD4BCF"/>
    <w:rsid w:val="00FE2786"/>
    <w:rsid w:val="00FE36AE"/>
    <w:rsid w:val="00FF0DD9"/>
    <w:rsid w:val="00FF1B4C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0F518-3E2F-4308-8E4D-2AA1DA347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MURAL.dotx</Template>
  <TotalTime>32</TotalTime>
  <Pages>2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Viser P</dc:creator>
  <cp:lastModifiedBy>San Marcos</cp:lastModifiedBy>
  <cp:revision>6</cp:revision>
  <cp:lastPrinted>2024-08-09T11:25:00Z</cp:lastPrinted>
  <dcterms:created xsi:type="dcterms:W3CDTF">2023-12-07T16:41:00Z</dcterms:created>
  <dcterms:modified xsi:type="dcterms:W3CDTF">2024-08-09T11:27:00Z</dcterms:modified>
</cp:coreProperties>
</file>