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C94006" w14:textId="77777777" w:rsidR="002F5DE6" w:rsidRDefault="005F685F" w:rsidP="0000159E">
      <w:pPr>
        <w:pStyle w:val="datoscentrados"/>
        <w:jc w:val="both"/>
        <w:rPr>
          <w:rStyle w:val="style7"/>
          <w:rFonts w:ascii="Bookman Old Style" w:hAnsi="Bookman Old Style"/>
          <w:color w:val="000000"/>
          <w:sz w:val="36"/>
          <w:szCs w:val="36"/>
        </w:rPr>
      </w:pPr>
      <w:r>
        <w:rPr>
          <w:rStyle w:val="style7"/>
          <w:rFonts w:ascii="Bookman Old Style" w:hAnsi="Bookman Old Style"/>
          <w:color w:val="000000"/>
          <w:sz w:val="36"/>
          <w:szCs w:val="36"/>
        </w:rPr>
        <w:tab/>
      </w:r>
      <w:r>
        <w:rPr>
          <w:rStyle w:val="style7"/>
          <w:rFonts w:ascii="Bookman Old Style" w:hAnsi="Bookman Old Style"/>
          <w:color w:val="000000"/>
          <w:sz w:val="36"/>
          <w:szCs w:val="36"/>
        </w:rPr>
        <w:tab/>
      </w:r>
      <w:r w:rsidR="00B51344">
        <w:rPr>
          <w:rStyle w:val="style7"/>
          <w:rFonts w:ascii="Bookman Old Style" w:hAnsi="Bookman Old Style"/>
          <w:color w:val="000000"/>
          <w:sz w:val="36"/>
          <w:szCs w:val="36"/>
        </w:rPr>
        <w:t xml:space="preserve">                        </w:t>
      </w:r>
      <w:r w:rsidR="00D152F1">
        <w:rPr>
          <w:rStyle w:val="style7"/>
          <w:rFonts w:ascii="Bookman Old Style" w:hAnsi="Bookman Old Style"/>
          <w:color w:val="000000"/>
          <w:sz w:val="36"/>
          <w:szCs w:val="36"/>
        </w:rPr>
        <w:t xml:space="preserve">    </w:t>
      </w:r>
      <w:r w:rsidR="0066458A">
        <w:rPr>
          <w:rStyle w:val="style7"/>
          <w:rFonts w:ascii="Bookman Old Style" w:hAnsi="Bookman Old Style"/>
          <w:color w:val="000000"/>
          <w:sz w:val="36"/>
          <w:szCs w:val="36"/>
        </w:rPr>
        <w:t>LA SEÑORA</w:t>
      </w:r>
    </w:p>
    <w:p w14:paraId="1A5B74F1" w14:textId="30AA0A96" w:rsidR="00530ACC" w:rsidRPr="002F5DE6" w:rsidRDefault="00CC1824" w:rsidP="0000159E">
      <w:pPr>
        <w:pStyle w:val="datoscentrados"/>
        <w:jc w:val="both"/>
        <w:rPr>
          <w:rStyle w:val="style7"/>
          <w:rFonts w:ascii="Bookman Old Style" w:hAnsi="Bookman Old Style"/>
          <w:color w:val="000000"/>
          <w:sz w:val="36"/>
          <w:szCs w:val="36"/>
        </w:rPr>
      </w:pPr>
      <w:r w:rsidRPr="008E7F22">
        <w:rPr>
          <w:rFonts w:ascii="Bookman Old Style" w:hAnsi="Bookman Old Style"/>
          <w:noProof/>
          <w:color w:val="000000"/>
          <w:sz w:val="36"/>
          <w:szCs w:val="36"/>
        </w:rPr>
        <w:drawing>
          <wp:anchor distT="0" distB="0" distL="114300" distR="114300" simplePos="0" relativeHeight="251660288" behindDoc="0" locked="1" layoutInCell="1" allowOverlap="0" wp14:anchorId="2B5989C4" wp14:editId="5CA1447D">
            <wp:simplePos x="0" y="0"/>
            <wp:positionH relativeFrom="column">
              <wp:posOffset>-409575</wp:posOffset>
            </wp:positionH>
            <wp:positionV relativeFrom="paragraph">
              <wp:posOffset>152400</wp:posOffset>
            </wp:positionV>
            <wp:extent cx="1615440" cy="2945130"/>
            <wp:effectExtent l="0" t="0" r="3810" b="7620"/>
            <wp:wrapSquare wrapText="bothSides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-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04402A8" w14:textId="77777777" w:rsidR="0066458A" w:rsidRPr="00092B50" w:rsidRDefault="00166C41" w:rsidP="00E4066B">
      <w:pPr>
        <w:tabs>
          <w:tab w:val="left" w:pos="567"/>
        </w:tabs>
        <w:ind w:left="-709"/>
        <w:jc w:val="center"/>
        <w:rPr>
          <w:rStyle w:val="style7"/>
          <w:rFonts w:ascii="Bookman Old Style" w:hAnsi="Bookman Old Style"/>
          <w:b/>
          <w:color w:val="000000"/>
          <w:sz w:val="56"/>
          <w:szCs w:val="56"/>
        </w:rPr>
      </w:pPr>
      <w:r w:rsidRPr="00092B50">
        <w:rPr>
          <w:rStyle w:val="style7"/>
          <w:rFonts w:ascii="Bookman Old Style" w:hAnsi="Bookman Old Style"/>
          <w:b/>
          <w:color w:val="000000"/>
          <w:sz w:val="56"/>
          <w:szCs w:val="56"/>
        </w:rPr>
        <w:t>DO</w:t>
      </w:r>
      <w:r w:rsidR="0066458A" w:rsidRPr="00092B50">
        <w:rPr>
          <w:rStyle w:val="style7"/>
          <w:rFonts w:ascii="Bookman Old Style" w:hAnsi="Bookman Old Style"/>
          <w:b/>
          <w:color w:val="000000"/>
          <w:sz w:val="56"/>
          <w:szCs w:val="56"/>
        </w:rPr>
        <w:t xml:space="preserve">ÑA LUISA </w:t>
      </w:r>
    </w:p>
    <w:p w14:paraId="543AD498" w14:textId="6C269FD3" w:rsidR="003D7154" w:rsidRDefault="0066458A" w:rsidP="00E4066B">
      <w:pPr>
        <w:tabs>
          <w:tab w:val="left" w:pos="567"/>
        </w:tabs>
        <w:ind w:left="-709"/>
        <w:jc w:val="center"/>
        <w:rPr>
          <w:rStyle w:val="style7"/>
          <w:rFonts w:ascii="Bookman Old Style" w:hAnsi="Bookman Old Style"/>
          <w:b/>
          <w:color w:val="000000"/>
          <w:sz w:val="56"/>
          <w:szCs w:val="56"/>
        </w:rPr>
      </w:pPr>
      <w:r w:rsidRPr="00092B50">
        <w:rPr>
          <w:rStyle w:val="style7"/>
          <w:rFonts w:ascii="Bookman Old Style" w:hAnsi="Bookman Old Style"/>
          <w:b/>
          <w:color w:val="000000"/>
          <w:sz w:val="56"/>
          <w:szCs w:val="56"/>
        </w:rPr>
        <w:t xml:space="preserve">CALVIÑO REMIGIO </w:t>
      </w:r>
    </w:p>
    <w:p w14:paraId="46944526" w14:textId="77777777" w:rsidR="00092B50" w:rsidRPr="00092B50" w:rsidRDefault="00092B50" w:rsidP="00E4066B">
      <w:pPr>
        <w:tabs>
          <w:tab w:val="left" w:pos="567"/>
        </w:tabs>
        <w:ind w:left="-709"/>
        <w:jc w:val="center"/>
        <w:rPr>
          <w:rStyle w:val="style7"/>
          <w:rFonts w:ascii="Bookman Old Style" w:hAnsi="Bookman Old Style"/>
          <w:b/>
          <w:color w:val="000000"/>
          <w:sz w:val="28"/>
          <w:szCs w:val="28"/>
        </w:rPr>
      </w:pPr>
    </w:p>
    <w:p w14:paraId="20CE55B8" w14:textId="4752A08E" w:rsidR="0066458A" w:rsidRPr="00092B50" w:rsidRDefault="0066458A" w:rsidP="00E4066B">
      <w:pPr>
        <w:tabs>
          <w:tab w:val="left" w:pos="567"/>
        </w:tabs>
        <w:ind w:left="-709"/>
        <w:jc w:val="center"/>
        <w:rPr>
          <w:rStyle w:val="style7"/>
          <w:rFonts w:ascii="Bookman Old Style" w:hAnsi="Bookman Old Style"/>
          <w:b/>
          <w:color w:val="000000"/>
          <w:sz w:val="28"/>
          <w:szCs w:val="28"/>
        </w:rPr>
      </w:pPr>
      <w:r w:rsidRPr="00092B50">
        <w:rPr>
          <w:rStyle w:val="style7"/>
          <w:rFonts w:ascii="Bookman Old Style" w:hAnsi="Bookman Old Style"/>
          <w:b/>
          <w:color w:val="000000"/>
          <w:sz w:val="28"/>
          <w:szCs w:val="28"/>
        </w:rPr>
        <w:t>(Vda. Don Valentín Vázquez Ligero)</w:t>
      </w:r>
    </w:p>
    <w:p w14:paraId="66671051" w14:textId="77777777" w:rsidR="00661B5F" w:rsidRDefault="00661B5F" w:rsidP="00AE4DC4">
      <w:pPr>
        <w:tabs>
          <w:tab w:val="left" w:pos="567"/>
        </w:tabs>
        <w:rPr>
          <w:rStyle w:val="style7"/>
          <w:rFonts w:ascii="Bookman Old Style" w:hAnsi="Bookman Old Style"/>
          <w:b/>
          <w:color w:val="000000"/>
          <w:sz w:val="56"/>
          <w:szCs w:val="56"/>
        </w:rPr>
      </w:pPr>
    </w:p>
    <w:p w14:paraId="1936A706" w14:textId="77777777" w:rsidR="00FA2CF1" w:rsidRPr="008E7412" w:rsidRDefault="00FA2CF1" w:rsidP="008708F2">
      <w:pPr>
        <w:tabs>
          <w:tab w:val="left" w:pos="567"/>
        </w:tabs>
        <w:ind w:left="-709"/>
        <w:jc w:val="center"/>
        <w:rPr>
          <w:rStyle w:val="style7"/>
          <w:rFonts w:ascii="Bookman Old Style" w:hAnsi="Bookman Old Style"/>
          <w:b/>
          <w:color w:val="000000"/>
          <w:sz w:val="24"/>
          <w:szCs w:val="24"/>
        </w:rPr>
      </w:pPr>
    </w:p>
    <w:p w14:paraId="77D1B189" w14:textId="0B6C5BE1" w:rsidR="004C2066" w:rsidRPr="00AE4DC4" w:rsidRDefault="00B51344" w:rsidP="005F685F">
      <w:pPr>
        <w:tabs>
          <w:tab w:val="left" w:pos="567"/>
        </w:tabs>
        <w:rPr>
          <w:rFonts w:ascii="Bookman Old Style" w:hAnsi="Bookman Old Style"/>
          <w:bCs/>
          <w:color w:val="000000"/>
          <w:sz w:val="32"/>
          <w:szCs w:val="32"/>
        </w:rPr>
      </w:pPr>
      <w:r w:rsidRPr="00B51344">
        <w:rPr>
          <w:rStyle w:val="style7"/>
          <w:rFonts w:ascii="Bookman Old Style" w:hAnsi="Bookman Old Style"/>
          <w:bCs/>
          <w:color w:val="000000"/>
          <w:sz w:val="32"/>
          <w:szCs w:val="32"/>
        </w:rPr>
        <w:t xml:space="preserve">                              </w:t>
      </w:r>
    </w:p>
    <w:p w14:paraId="0C244875" w14:textId="31965A9A" w:rsidR="00530ACC" w:rsidRPr="003D7154" w:rsidRDefault="00B51344" w:rsidP="00B51344">
      <w:pPr>
        <w:tabs>
          <w:tab w:val="left" w:pos="567"/>
        </w:tabs>
        <w:ind w:left="-709"/>
        <w:rPr>
          <w:rFonts w:ascii="Century Schoolbook" w:hAnsi="Century Schoolbook"/>
          <w:sz w:val="32"/>
          <w:szCs w:val="32"/>
        </w:rPr>
      </w:pPr>
      <w:r w:rsidRPr="003D7154">
        <w:rPr>
          <w:rFonts w:ascii="Century Schoolbook" w:hAnsi="Century Schoolbook"/>
          <w:sz w:val="32"/>
          <w:szCs w:val="32"/>
        </w:rPr>
        <w:t xml:space="preserve">  Falleció</w:t>
      </w:r>
      <w:r w:rsidR="004C2066" w:rsidRPr="003D7154">
        <w:rPr>
          <w:rFonts w:ascii="Century Schoolbook" w:hAnsi="Century Schoolbook"/>
          <w:sz w:val="32"/>
          <w:szCs w:val="32"/>
        </w:rPr>
        <w:t xml:space="preserve"> el día </w:t>
      </w:r>
      <w:r w:rsidR="0066458A">
        <w:rPr>
          <w:rFonts w:ascii="Century Schoolbook" w:hAnsi="Century Schoolbook"/>
          <w:sz w:val="32"/>
          <w:szCs w:val="32"/>
        </w:rPr>
        <w:t>16</w:t>
      </w:r>
      <w:r w:rsidR="00927BF1" w:rsidRPr="003D7154">
        <w:rPr>
          <w:rFonts w:ascii="Century Schoolbook" w:hAnsi="Century Schoolbook"/>
          <w:sz w:val="32"/>
          <w:szCs w:val="32"/>
        </w:rPr>
        <w:t xml:space="preserve"> </w:t>
      </w:r>
      <w:r w:rsidR="004C2066" w:rsidRPr="003D7154">
        <w:rPr>
          <w:rFonts w:ascii="Century Schoolbook" w:hAnsi="Century Schoolbook"/>
          <w:sz w:val="32"/>
          <w:szCs w:val="32"/>
        </w:rPr>
        <w:t xml:space="preserve">del </w:t>
      </w:r>
      <w:r w:rsidRPr="003D7154">
        <w:rPr>
          <w:rFonts w:ascii="Century Schoolbook" w:hAnsi="Century Schoolbook"/>
          <w:sz w:val="32"/>
          <w:szCs w:val="32"/>
        </w:rPr>
        <w:t>presente</w:t>
      </w:r>
      <w:r w:rsidR="00C724FB" w:rsidRPr="003D7154">
        <w:rPr>
          <w:rFonts w:ascii="Century Schoolbook" w:hAnsi="Century Schoolbook"/>
          <w:sz w:val="32"/>
          <w:szCs w:val="32"/>
        </w:rPr>
        <w:t xml:space="preserve">, a los </w:t>
      </w:r>
      <w:r w:rsidR="00F02029">
        <w:rPr>
          <w:rFonts w:ascii="Century Schoolbook" w:hAnsi="Century Schoolbook"/>
          <w:sz w:val="32"/>
          <w:szCs w:val="32"/>
        </w:rPr>
        <w:t>88</w:t>
      </w:r>
      <w:r w:rsidR="004C2066" w:rsidRPr="003D7154">
        <w:rPr>
          <w:rFonts w:ascii="Century Schoolbook" w:hAnsi="Century Schoolbook"/>
          <w:sz w:val="32"/>
          <w:szCs w:val="32"/>
        </w:rPr>
        <w:t xml:space="preserve"> </w:t>
      </w:r>
      <w:r w:rsidRPr="003D7154">
        <w:rPr>
          <w:rFonts w:ascii="Century Schoolbook" w:hAnsi="Century Schoolbook"/>
          <w:sz w:val="32"/>
          <w:szCs w:val="32"/>
        </w:rPr>
        <w:t>a</w:t>
      </w:r>
      <w:r w:rsidR="006D5825" w:rsidRPr="003D7154">
        <w:rPr>
          <w:rFonts w:ascii="Century Schoolbook" w:hAnsi="Century Schoolbook"/>
          <w:sz w:val="32"/>
          <w:szCs w:val="32"/>
        </w:rPr>
        <w:t>ños de edad, después</w:t>
      </w:r>
      <w:r w:rsidRPr="003D7154">
        <w:rPr>
          <w:rFonts w:ascii="Century Schoolbook" w:hAnsi="Century Schoolbook"/>
          <w:sz w:val="32"/>
          <w:szCs w:val="32"/>
        </w:rPr>
        <w:t xml:space="preserve"> de </w:t>
      </w:r>
      <w:r w:rsidR="0019047F" w:rsidRPr="003D7154">
        <w:rPr>
          <w:rFonts w:ascii="Century Schoolbook" w:hAnsi="Century Schoolbook"/>
          <w:sz w:val="32"/>
          <w:szCs w:val="32"/>
        </w:rPr>
        <w:t>recibir los</w:t>
      </w:r>
      <w:r w:rsidR="000E0B44" w:rsidRPr="003D7154">
        <w:rPr>
          <w:rFonts w:ascii="Century Schoolbook" w:hAnsi="Century Schoolbook"/>
          <w:sz w:val="32"/>
          <w:szCs w:val="32"/>
        </w:rPr>
        <w:t xml:space="preserve"> S.S.</w:t>
      </w:r>
      <w:r w:rsidR="000A01C4" w:rsidRPr="003D7154">
        <w:rPr>
          <w:rFonts w:ascii="Century Schoolbook" w:hAnsi="Century Schoolbook"/>
          <w:sz w:val="32"/>
          <w:szCs w:val="32"/>
        </w:rPr>
        <w:t xml:space="preserve"> y la B.A.</w:t>
      </w:r>
      <w:r w:rsidRPr="003D7154">
        <w:rPr>
          <w:rFonts w:ascii="Century Schoolbook" w:hAnsi="Century Schoolbook"/>
          <w:sz w:val="32"/>
          <w:szCs w:val="32"/>
        </w:rPr>
        <w:t xml:space="preserve"> </w:t>
      </w:r>
    </w:p>
    <w:p w14:paraId="2DA069EA" w14:textId="77777777" w:rsidR="005F685F" w:rsidRPr="005F685F" w:rsidRDefault="005F685F" w:rsidP="005F685F">
      <w:pPr>
        <w:tabs>
          <w:tab w:val="left" w:pos="567"/>
        </w:tabs>
        <w:rPr>
          <w:rFonts w:ascii="Century Schoolbook" w:hAnsi="Century Schoolbook"/>
          <w:sz w:val="32"/>
          <w:szCs w:val="32"/>
        </w:rPr>
      </w:pPr>
    </w:p>
    <w:p w14:paraId="144F4FC8" w14:textId="5C864F6E" w:rsidR="00164D62" w:rsidRDefault="00DA0260" w:rsidP="00FB5262">
      <w:pPr>
        <w:pStyle w:val="datoscentrados"/>
        <w:spacing w:before="0" w:beforeAutospacing="0" w:after="0" w:afterAutospacing="0"/>
        <w:jc w:val="center"/>
        <w:rPr>
          <w:rFonts w:ascii="Century Schoolbook" w:hAnsi="Century Schoolbook" w:cs="Arial"/>
          <w:b/>
          <w:color w:val="000000"/>
          <w:sz w:val="32"/>
          <w:szCs w:val="32"/>
        </w:rPr>
      </w:pPr>
      <w:r w:rsidRPr="005F685F">
        <w:rPr>
          <w:rFonts w:ascii="Century Schoolbook" w:hAnsi="Century Schoolbook" w:cs="Arial"/>
          <w:b/>
          <w:color w:val="000000"/>
          <w:sz w:val="32"/>
          <w:szCs w:val="32"/>
        </w:rPr>
        <w:t>D.E.P</w:t>
      </w:r>
      <w:r w:rsidR="005970DA">
        <w:rPr>
          <w:rFonts w:ascii="Century Schoolbook" w:hAnsi="Century Schoolbook" w:cs="Arial"/>
          <w:b/>
          <w:color w:val="000000"/>
          <w:sz w:val="32"/>
          <w:szCs w:val="32"/>
        </w:rPr>
        <w:t>.</w:t>
      </w:r>
    </w:p>
    <w:p w14:paraId="59248DAC" w14:textId="77777777" w:rsidR="00FB7477" w:rsidRDefault="00FB7477" w:rsidP="001425DD">
      <w:pPr>
        <w:ind w:left="-709"/>
        <w:jc w:val="both"/>
        <w:rPr>
          <w:rFonts w:ascii="Segoe IU" w:hAnsi="Segoe IU"/>
          <w:color w:val="000000"/>
          <w:sz w:val="32"/>
          <w:szCs w:val="32"/>
        </w:rPr>
      </w:pPr>
    </w:p>
    <w:p w14:paraId="27200CF4" w14:textId="77777777" w:rsidR="00311471" w:rsidRDefault="00311471" w:rsidP="00AE4DC4">
      <w:pPr>
        <w:ind w:left="-567"/>
        <w:jc w:val="both"/>
        <w:rPr>
          <w:rFonts w:ascii="Segoe IU" w:hAnsi="Segoe IU"/>
          <w:color w:val="000000"/>
          <w:sz w:val="28"/>
          <w:szCs w:val="28"/>
        </w:rPr>
      </w:pPr>
    </w:p>
    <w:p w14:paraId="333B6B7E" w14:textId="7A11C888" w:rsidR="00311471" w:rsidRDefault="00344A4C" w:rsidP="0003490D">
      <w:pPr>
        <w:jc w:val="both"/>
        <w:rPr>
          <w:rFonts w:ascii="Segoe IU" w:hAnsi="Segoe IU"/>
          <w:color w:val="000000"/>
          <w:sz w:val="28"/>
          <w:szCs w:val="28"/>
        </w:rPr>
      </w:pPr>
      <w:r>
        <w:rPr>
          <w:rFonts w:ascii="Segoe IU" w:hAnsi="Segoe IU"/>
          <w:color w:val="000000"/>
          <w:sz w:val="28"/>
          <w:szCs w:val="28"/>
        </w:rPr>
        <w:t>Sus hijos:</w:t>
      </w:r>
      <w:r w:rsidRPr="00344A4C">
        <w:rPr>
          <w:rFonts w:ascii="Segoe IU" w:hAnsi="Segoe IU"/>
          <w:color w:val="000000"/>
          <w:sz w:val="28"/>
          <w:szCs w:val="28"/>
        </w:rPr>
        <w:t xml:space="preserve"> Carlos (+), Jos</w:t>
      </w:r>
      <w:r w:rsidRPr="00344A4C">
        <w:rPr>
          <w:rFonts w:ascii="Segoe IU" w:hAnsi="Segoe IU" w:hint="eastAsia"/>
          <w:color w:val="000000"/>
          <w:sz w:val="28"/>
          <w:szCs w:val="28"/>
        </w:rPr>
        <w:t>é</w:t>
      </w:r>
      <w:r w:rsidRPr="00344A4C">
        <w:rPr>
          <w:rFonts w:ascii="Segoe IU" w:hAnsi="Segoe IU"/>
          <w:color w:val="000000"/>
          <w:sz w:val="28"/>
          <w:szCs w:val="28"/>
        </w:rPr>
        <w:t xml:space="preserve"> Luis, Valentín y Juan Alberto Vázquez Calviño; hijas políticas; Josefa Dios; nietos: Marcos, Ángel, Juan Carlos, Miguel y Hugo; hermanos: Dolores (+), José (+), Jesús, Carmen y Milagros; sobrinos, primos y demás familia.</w:t>
      </w:r>
    </w:p>
    <w:p w14:paraId="0FE6A2F3" w14:textId="77777777" w:rsidR="00344A4C" w:rsidRDefault="00344A4C" w:rsidP="004D7FC9">
      <w:pPr>
        <w:jc w:val="both"/>
        <w:rPr>
          <w:rFonts w:ascii="Segoe IU" w:hAnsi="Segoe IU"/>
          <w:color w:val="000000"/>
          <w:sz w:val="28"/>
          <w:szCs w:val="28"/>
        </w:rPr>
      </w:pPr>
    </w:p>
    <w:p w14:paraId="46114208" w14:textId="77777777" w:rsidR="00075291" w:rsidRDefault="00075291" w:rsidP="00344A4C">
      <w:pPr>
        <w:jc w:val="both"/>
        <w:rPr>
          <w:rFonts w:ascii="Segoe IU" w:hAnsi="Segoe IU"/>
          <w:color w:val="000000"/>
          <w:sz w:val="28"/>
          <w:szCs w:val="28"/>
        </w:rPr>
      </w:pPr>
    </w:p>
    <w:p w14:paraId="5CA254DF" w14:textId="67AE9A83" w:rsidR="0003490D" w:rsidRPr="0003490D" w:rsidRDefault="0003490D" w:rsidP="0003490D">
      <w:pPr>
        <w:jc w:val="both"/>
        <w:rPr>
          <w:rFonts w:ascii="Segoe IU" w:hAnsi="Segoe IU"/>
          <w:color w:val="000000"/>
          <w:sz w:val="28"/>
          <w:szCs w:val="28"/>
        </w:rPr>
      </w:pPr>
      <w:r w:rsidRPr="0003490D">
        <w:rPr>
          <w:rFonts w:ascii="Segoe IU" w:hAnsi="Segoe IU"/>
          <w:color w:val="000000"/>
          <w:sz w:val="28"/>
          <w:szCs w:val="28"/>
        </w:rPr>
        <w:t>Ruegan una oración por su alma y la asistencia a la conducción que tendrá luga</w:t>
      </w:r>
      <w:r w:rsidR="004C4CE6">
        <w:rPr>
          <w:rFonts w:ascii="Segoe IU" w:hAnsi="Segoe IU"/>
          <w:color w:val="000000"/>
          <w:sz w:val="28"/>
          <w:szCs w:val="28"/>
        </w:rPr>
        <w:t>r HOY MARTES, día 17 a las CUATRO</w:t>
      </w:r>
      <w:r w:rsidRPr="0003490D">
        <w:rPr>
          <w:rFonts w:ascii="Segoe IU" w:hAnsi="Segoe IU"/>
          <w:color w:val="000000"/>
          <w:sz w:val="28"/>
          <w:szCs w:val="28"/>
        </w:rPr>
        <w:t xml:space="preserve">  de la TARDE, desde Tanatorio Pontevedra a la Iglesia Parroquial Santa </w:t>
      </w:r>
      <w:r w:rsidR="004C4CE6">
        <w:rPr>
          <w:rFonts w:ascii="Segoe IU" w:hAnsi="Segoe IU"/>
          <w:color w:val="000000"/>
          <w:sz w:val="28"/>
          <w:szCs w:val="28"/>
        </w:rPr>
        <w:t xml:space="preserve">María  de </w:t>
      </w:r>
      <w:proofErr w:type="spellStart"/>
      <w:r w:rsidR="004C4CE6">
        <w:rPr>
          <w:rFonts w:ascii="Segoe IU" w:hAnsi="Segoe IU"/>
          <w:color w:val="000000"/>
          <w:sz w:val="28"/>
          <w:szCs w:val="28"/>
        </w:rPr>
        <w:t>Mourente</w:t>
      </w:r>
      <w:proofErr w:type="spellEnd"/>
      <w:r w:rsidR="004C4CE6">
        <w:rPr>
          <w:rFonts w:ascii="Segoe IU" w:hAnsi="Segoe IU"/>
          <w:color w:val="000000"/>
          <w:sz w:val="28"/>
          <w:szCs w:val="28"/>
        </w:rPr>
        <w:t>, donde a continuación</w:t>
      </w:r>
      <w:r w:rsidRPr="0003490D">
        <w:rPr>
          <w:rFonts w:ascii="Segoe IU" w:hAnsi="Segoe IU"/>
          <w:color w:val="000000"/>
          <w:sz w:val="28"/>
          <w:szCs w:val="28"/>
        </w:rPr>
        <w:t xml:space="preserve"> se celebrará el funeral por su eterno descanso, favores por los que anticipan gracias.</w:t>
      </w:r>
    </w:p>
    <w:p w14:paraId="581B9F98" w14:textId="5A9EE5D9" w:rsidR="005B33E6" w:rsidRDefault="0003490D" w:rsidP="0003490D">
      <w:pPr>
        <w:jc w:val="both"/>
        <w:rPr>
          <w:rFonts w:ascii="Segoe IU" w:hAnsi="Segoe IU"/>
          <w:color w:val="000000"/>
          <w:sz w:val="28"/>
          <w:szCs w:val="28"/>
        </w:rPr>
      </w:pPr>
      <w:r w:rsidRPr="0003490D">
        <w:rPr>
          <w:rFonts w:ascii="Segoe IU" w:hAnsi="Segoe IU"/>
          <w:color w:val="000000"/>
          <w:sz w:val="28"/>
          <w:szCs w:val="28"/>
        </w:rPr>
        <w:t>A continuación la Incineración se realizará en la intimidad familiar.</w:t>
      </w:r>
    </w:p>
    <w:p w14:paraId="36C67212" w14:textId="77777777" w:rsidR="005B33E6" w:rsidRDefault="005B33E6" w:rsidP="00344A4C">
      <w:pPr>
        <w:jc w:val="both"/>
        <w:rPr>
          <w:rFonts w:ascii="Segoe IU" w:hAnsi="Segoe IU"/>
          <w:color w:val="000000"/>
          <w:sz w:val="28"/>
          <w:szCs w:val="28"/>
        </w:rPr>
      </w:pPr>
    </w:p>
    <w:p w14:paraId="7612ECEF" w14:textId="77777777" w:rsidR="005B33E6" w:rsidRDefault="005B33E6" w:rsidP="00344A4C">
      <w:pPr>
        <w:jc w:val="both"/>
        <w:rPr>
          <w:rFonts w:ascii="Segoe IU" w:hAnsi="Segoe IU"/>
          <w:color w:val="000000"/>
          <w:sz w:val="28"/>
          <w:szCs w:val="28"/>
        </w:rPr>
      </w:pPr>
    </w:p>
    <w:p w14:paraId="7B547DCF" w14:textId="77777777" w:rsidR="005B33E6" w:rsidRDefault="005B33E6" w:rsidP="00344A4C">
      <w:pPr>
        <w:jc w:val="both"/>
        <w:rPr>
          <w:rFonts w:ascii="Segoe IU" w:hAnsi="Segoe IU"/>
          <w:color w:val="000000"/>
          <w:sz w:val="28"/>
          <w:szCs w:val="28"/>
        </w:rPr>
      </w:pPr>
    </w:p>
    <w:p w14:paraId="21C30148" w14:textId="77777777" w:rsidR="00847BFD" w:rsidRPr="00847BFD" w:rsidRDefault="00847BFD" w:rsidP="00847BFD">
      <w:pPr>
        <w:jc w:val="both"/>
        <w:rPr>
          <w:rFonts w:ascii="Segoe IU" w:hAnsi="Segoe IU"/>
          <w:color w:val="000000"/>
          <w:sz w:val="32"/>
          <w:szCs w:val="32"/>
        </w:rPr>
      </w:pPr>
    </w:p>
    <w:p w14:paraId="3AB06049" w14:textId="0D62AB5A" w:rsidR="00BC2EDE" w:rsidRPr="00076B2D" w:rsidRDefault="000E6BD9" w:rsidP="00BC2EDE">
      <w:pPr>
        <w:ind w:left="-720"/>
        <w:jc w:val="both"/>
        <w:rPr>
          <w:rFonts w:ascii="Segoe IU" w:hAnsi="Segoe IU"/>
          <w:color w:val="000000"/>
          <w:sz w:val="24"/>
          <w:szCs w:val="24"/>
        </w:rPr>
      </w:pPr>
      <w:r w:rsidRPr="00076B2D">
        <w:rPr>
          <w:rFonts w:ascii="Segoe IU" w:hAnsi="Segoe IU"/>
          <w:color w:val="000000"/>
          <w:sz w:val="24"/>
          <w:szCs w:val="24"/>
        </w:rPr>
        <w:t xml:space="preserve">                 </w:t>
      </w:r>
    </w:p>
    <w:p w14:paraId="6513A8BB" w14:textId="7F2598EC" w:rsidR="00BC2EDE" w:rsidRDefault="007B7D71" w:rsidP="00BC2EDE">
      <w:pPr>
        <w:ind w:left="-720"/>
        <w:jc w:val="both"/>
        <w:rPr>
          <w:rFonts w:ascii="Segoe IU" w:hAnsi="Segoe IU"/>
          <w:color w:val="000000"/>
          <w:sz w:val="24"/>
          <w:szCs w:val="24"/>
        </w:rPr>
      </w:pPr>
      <w:r>
        <w:rPr>
          <w:rFonts w:ascii="Segoe IU" w:hAnsi="Segoe IU"/>
          <w:color w:val="000000"/>
          <w:sz w:val="24"/>
          <w:szCs w:val="24"/>
        </w:rPr>
        <w:t xml:space="preserve">  </w:t>
      </w:r>
      <w:r w:rsidR="00092B50">
        <w:rPr>
          <w:rFonts w:ascii="Segoe IU" w:hAnsi="Segoe IU"/>
          <w:color w:val="000000"/>
          <w:sz w:val="24"/>
          <w:szCs w:val="24"/>
        </w:rPr>
        <w:t xml:space="preserve">       </w:t>
      </w:r>
      <w:r>
        <w:rPr>
          <w:rFonts w:ascii="Segoe IU" w:hAnsi="Segoe IU"/>
          <w:color w:val="000000"/>
          <w:sz w:val="24"/>
          <w:szCs w:val="24"/>
        </w:rPr>
        <w:t xml:space="preserve">  </w:t>
      </w:r>
      <w:r w:rsidR="00BC2EDE" w:rsidRPr="00076B2D">
        <w:rPr>
          <w:rFonts w:ascii="Segoe IU" w:hAnsi="Segoe IU"/>
          <w:color w:val="000000"/>
          <w:sz w:val="24"/>
          <w:szCs w:val="24"/>
        </w:rPr>
        <w:t>SALA VELACIONE</w:t>
      </w:r>
      <w:r w:rsidR="002E7F58">
        <w:rPr>
          <w:rFonts w:ascii="Segoe IU" w:hAnsi="Segoe IU"/>
          <w:color w:val="000000"/>
          <w:sz w:val="24"/>
          <w:szCs w:val="24"/>
        </w:rPr>
        <w:t xml:space="preserve">S: TANATORIO </w:t>
      </w:r>
      <w:r w:rsidR="0066458A">
        <w:rPr>
          <w:rFonts w:ascii="Segoe IU" w:hAnsi="Segoe IU"/>
          <w:color w:val="000000"/>
          <w:sz w:val="24"/>
          <w:szCs w:val="24"/>
        </w:rPr>
        <w:t>PONTEVEDRA, SALA</w:t>
      </w:r>
      <w:r w:rsidR="004C4CE6">
        <w:rPr>
          <w:rFonts w:ascii="Segoe IU" w:hAnsi="Segoe IU"/>
          <w:color w:val="000000"/>
          <w:sz w:val="24"/>
          <w:szCs w:val="24"/>
        </w:rPr>
        <w:t xml:space="preserve"> </w:t>
      </w:r>
      <w:r w:rsidR="0066458A">
        <w:rPr>
          <w:rFonts w:ascii="Segoe IU" w:hAnsi="Segoe IU"/>
          <w:color w:val="000000"/>
          <w:sz w:val="24"/>
          <w:szCs w:val="24"/>
        </w:rPr>
        <w:t>-</w:t>
      </w:r>
      <w:r w:rsidR="004C4CE6">
        <w:rPr>
          <w:rFonts w:ascii="Segoe IU" w:hAnsi="Segoe IU"/>
          <w:color w:val="000000"/>
          <w:sz w:val="24"/>
          <w:szCs w:val="24"/>
        </w:rPr>
        <w:t xml:space="preserve"> </w:t>
      </w:r>
      <w:bookmarkStart w:id="0" w:name="_GoBack"/>
      <w:bookmarkEnd w:id="0"/>
      <w:r w:rsidR="0066458A">
        <w:rPr>
          <w:rFonts w:ascii="Segoe IU" w:hAnsi="Segoe IU"/>
          <w:color w:val="000000"/>
          <w:sz w:val="24"/>
          <w:szCs w:val="24"/>
        </w:rPr>
        <w:t>3</w:t>
      </w:r>
    </w:p>
    <w:p w14:paraId="189C06D3" w14:textId="77777777" w:rsidR="00174A8E" w:rsidRPr="00BC2EDE" w:rsidRDefault="00174A8E" w:rsidP="00174A8E">
      <w:pPr>
        <w:jc w:val="both"/>
        <w:rPr>
          <w:rFonts w:ascii="Segoe IU" w:hAnsi="Segoe IU"/>
          <w:color w:val="000000"/>
          <w:sz w:val="32"/>
          <w:szCs w:val="32"/>
        </w:rPr>
      </w:pPr>
    </w:p>
    <w:p w14:paraId="62E32F2D" w14:textId="7DAABCD2" w:rsidR="008E7F22" w:rsidRPr="005F685F" w:rsidRDefault="00B51344" w:rsidP="00530ACC">
      <w:pPr>
        <w:jc w:val="both"/>
        <w:rPr>
          <w:rFonts w:ascii="Segoe IU" w:hAnsi="Segoe IU"/>
          <w:color w:val="000000"/>
          <w:sz w:val="28"/>
          <w:szCs w:val="28"/>
        </w:rPr>
      </w:pPr>
      <w:r>
        <w:rPr>
          <w:rFonts w:ascii="Segoe IU" w:hAnsi="Segoe IU"/>
          <w:color w:val="000000"/>
          <w:sz w:val="28"/>
          <w:szCs w:val="28"/>
        </w:rPr>
        <w:t xml:space="preserve">                                </w:t>
      </w:r>
      <w:r w:rsidR="006D5825">
        <w:rPr>
          <w:rFonts w:ascii="Segoe IU" w:hAnsi="Segoe IU"/>
          <w:color w:val="000000"/>
          <w:sz w:val="28"/>
          <w:szCs w:val="28"/>
        </w:rPr>
        <w:t xml:space="preserve">                           </w:t>
      </w:r>
      <w:proofErr w:type="spellStart"/>
      <w:r w:rsidR="0066458A">
        <w:rPr>
          <w:rFonts w:ascii="Segoe IU" w:hAnsi="Segoe IU"/>
          <w:color w:val="000000"/>
          <w:sz w:val="28"/>
          <w:szCs w:val="28"/>
        </w:rPr>
        <w:t>Mourente</w:t>
      </w:r>
      <w:proofErr w:type="spellEnd"/>
      <w:r w:rsidR="005D2D95">
        <w:rPr>
          <w:rFonts w:ascii="Segoe IU" w:hAnsi="Segoe IU"/>
          <w:color w:val="000000"/>
          <w:sz w:val="28"/>
          <w:szCs w:val="28"/>
        </w:rPr>
        <w:t>,</w:t>
      </w:r>
      <w:r w:rsidR="002E7F58">
        <w:rPr>
          <w:rFonts w:ascii="Segoe IU" w:hAnsi="Segoe IU"/>
          <w:color w:val="000000"/>
          <w:sz w:val="28"/>
          <w:szCs w:val="28"/>
        </w:rPr>
        <w:t xml:space="preserve"> </w:t>
      </w:r>
      <w:r w:rsidR="0066458A">
        <w:rPr>
          <w:rFonts w:ascii="Segoe IU" w:hAnsi="Segoe IU"/>
          <w:color w:val="000000"/>
          <w:sz w:val="28"/>
          <w:szCs w:val="28"/>
        </w:rPr>
        <w:t>1</w:t>
      </w:r>
      <w:r w:rsidR="00D36F17">
        <w:rPr>
          <w:rFonts w:ascii="Segoe IU" w:hAnsi="Segoe IU"/>
          <w:color w:val="000000"/>
          <w:sz w:val="28"/>
          <w:szCs w:val="28"/>
        </w:rPr>
        <w:t>6</w:t>
      </w:r>
      <w:r w:rsidR="00927BF1">
        <w:rPr>
          <w:rFonts w:ascii="Segoe IU" w:hAnsi="Segoe IU"/>
          <w:color w:val="000000"/>
          <w:sz w:val="28"/>
          <w:szCs w:val="28"/>
        </w:rPr>
        <w:t xml:space="preserve"> </w:t>
      </w:r>
      <w:r w:rsidR="004C192F">
        <w:rPr>
          <w:rFonts w:ascii="Segoe IU" w:hAnsi="Segoe IU"/>
          <w:color w:val="000000"/>
          <w:sz w:val="28"/>
          <w:szCs w:val="28"/>
        </w:rPr>
        <w:t xml:space="preserve">de </w:t>
      </w:r>
      <w:r w:rsidR="00F02029">
        <w:rPr>
          <w:rFonts w:ascii="Segoe IU" w:hAnsi="Segoe IU"/>
          <w:color w:val="000000"/>
          <w:sz w:val="28"/>
          <w:szCs w:val="28"/>
        </w:rPr>
        <w:t>Diciembre</w:t>
      </w:r>
      <w:r w:rsidR="002E7F58">
        <w:rPr>
          <w:rFonts w:ascii="Segoe IU" w:hAnsi="Segoe IU"/>
          <w:color w:val="000000"/>
          <w:sz w:val="28"/>
          <w:szCs w:val="28"/>
        </w:rPr>
        <w:t xml:space="preserve"> de 2024</w:t>
      </w:r>
    </w:p>
    <w:p w14:paraId="4095AFD5" w14:textId="77777777" w:rsidR="008E7F22" w:rsidRPr="005F685F" w:rsidRDefault="008E7F22" w:rsidP="00530ACC">
      <w:pPr>
        <w:jc w:val="both"/>
        <w:rPr>
          <w:rFonts w:ascii="Segoe IU" w:hAnsi="Segoe IU"/>
          <w:color w:val="000000"/>
          <w:sz w:val="28"/>
          <w:szCs w:val="28"/>
        </w:rPr>
      </w:pPr>
    </w:p>
    <w:sectPr w:rsidR="008E7F22" w:rsidRPr="005F685F" w:rsidSect="00135432">
      <w:footerReference w:type="default" r:id="rId8"/>
      <w:pgSz w:w="11906" w:h="16838"/>
      <w:pgMar w:top="899" w:right="1106" w:bottom="1417" w:left="16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6139A7" w14:textId="77777777" w:rsidR="002A1A91" w:rsidRDefault="002A1A91" w:rsidP="00CD0FAE">
      <w:r>
        <w:separator/>
      </w:r>
    </w:p>
  </w:endnote>
  <w:endnote w:type="continuationSeparator" w:id="0">
    <w:p w14:paraId="059384AA" w14:textId="77777777" w:rsidR="002A1A91" w:rsidRDefault="002A1A91" w:rsidP="00CD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I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0822E2" w14:textId="77777777" w:rsidR="00CD0FAE" w:rsidRDefault="00CD0FAE" w:rsidP="00CD0FAE">
    <w:pPr>
      <w:pStyle w:val="Encabezado"/>
      <w:jc w:val="center"/>
      <w:rPr>
        <w:rFonts w:ascii="Century Schoolbook" w:hAnsi="Century Schoolbook"/>
        <w:b/>
        <w:sz w:val="28"/>
        <w:szCs w:val="28"/>
      </w:rPr>
    </w:pPr>
    <w:r w:rsidRPr="002F6596">
      <w:rPr>
        <w:rFonts w:ascii="Century Schoolbook" w:hAnsi="Century Schoolbook"/>
        <w:sz w:val="24"/>
        <w:szCs w:val="24"/>
      </w:rPr>
      <w:t>Avenida Reina Victoria. Edif.</w:t>
    </w:r>
    <w:r>
      <w:rPr>
        <w:rFonts w:ascii="Century Schoolbook" w:hAnsi="Century Schoolbook"/>
        <w:sz w:val="24"/>
        <w:szCs w:val="24"/>
      </w:rPr>
      <w:t xml:space="preserve"> Pal</w:t>
    </w:r>
    <w:r w:rsidRPr="002F6596">
      <w:rPr>
        <w:rFonts w:ascii="Century Schoolbook" w:hAnsi="Century Schoolbook"/>
        <w:sz w:val="24"/>
        <w:szCs w:val="24"/>
      </w:rPr>
      <w:t>meras</w:t>
    </w:r>
    <w:r>
      <w:rPr>
        <w:rFonts w:ascii="Century Schoolbook" w:hAnsi="Century Schoolbook"/>
        <w:sz w:val="24"/>
        <w:szCs w:val="24"/>
      </w:rPr>
      <w:t xml:space="preserve"> Esc. 1, bajo, puerta 2</w:t>
    </w:r>
    <w:r w:rsidRPr="002F6596">
      <w:rPr>
        <w:rFonts w:ascii="Century Schoolbook" w:hAnsi="Century Schoolbook"/>
        <w:sz w:val="24"/>
        <w:szCs w:val="24"/>
      </w:rPr>
      <w:t xml:space="preserve">. </w:t>
    </w:r>
    <w:r w:rsidRPr="002F6596">
      <w:rPr>
        <w:rFonts w:ascii="Century Schoolbook" w:hAnsi="Century Schoolbook"/>
        <w:b/>
        <w:sz w:val="24"/>
        <w:szCs w:val="24"/>
      </w:rPr>
      <w:t>Pontevedra</w:t>
    </w:r>
    <w:r w:rsidRPr="00FD0F33">
      <w:rPr>
        <w:rFonts w:ascii="Century Schoolbook" w:hAnsi="Century Schoolbook"/>
        <w:b/>
        <w:sz w:val="28"/>
        <w:szCs w:val="28"/>
      </w:rPr>
      <w:t xml:space="preserve"> </w:t>
    </w:r>
    <w:r>
      <w:rPr>
        <w:rFonts w:ascii="Century Schoolbook" w:hAnsi="Century Schoolbook"/>
        <w:b/>
        <w:sz w:val="28"/>
        <w:szCs w:val="28"/>
      </w:rPr>
      <w:t xml:space="preserve"> </w:t>
    </w:r>
  </w:p>
  <w:p w14:paraId="7A2F1144" w14:textId="77777777" w:rsidR="00CD0FAE" w:rsidRDefault="00CD0FAE" w:rsidP="00CD0FAE">
    <w:pPr>
      <w:pStyle w:val="Encabezado"/>
      <w:jc w:val="center"/>
      <w:rPr>
        <w:rFonts w:ascii="Century Schoolbook" w:hAnsi="Century Schoolbook"/>
        <w:sz w:val="24"/>
        <w:szCs w:val="24"/>
      </w:rPr>
    </w:pPr>
    <w:r w:rsidRPr="00853F61">
      <w:rPr>
        <w:rFonts w:ascii="Century Schoolbook" w:hAnsi="Century Schoolbook"/>
        <w:b/>
        <w:sz w:val="24"/>
        <w:szCs w:val="24"/>
      </w:rPr>
      <w:t>Teléfono</w:t>
    </w:r>
    <w:r>
      <w:rPr>
        <w:rFonts w:ascii="Century Schoolbook" w:hAnsi="Century Schoolbook"/>
        <w:b/>
        <w:sz w:val="28"/>
        <w:szCs w:val="28"/>
      </w:rPr>
      <w:t xml:space="preserve">: </w:t>
    </w:r>
    <w:r w:rsidRPr="00853F61">
      <w:rPr>
        <w:rFonts w:ascii="Century Schoolbook" w:hAnsi="Century Schoolbook"/>
        <w:sz w:val="24"/>
        <w:szCs w:val="24"/>
      </w:rPr>
      <w:t>986</w:t>
    </w:r>
    <w:r>
      <w:rPr>
        <w:rFonts w:ascii="Century Schoolbook" w:hAnsi="Century Schoolbook"/>
        <w:sz w:val="24"/>
        <w:szCs w:val="24"/>
      </w:rPr>
      <w:t xml:space="preserve"> 868 221  </w:t>
    </w:r>
    <w:r>
      <w:rPr>
        <w:rFonts w:ascii="Century Schoolbook" w:hAnsi="Century Schoolbook"/>
        <w:b/>
        <w:sz w:val="24"/>
        <w:szCs w:val="24"/>
      </w:rPr>
      <w:t xml:space="preserve">Asistencia </w:t>
    </w:r>
    <w:r w:rsidRPr="002F6596">
      <w:rPr>
        <w:rFonts w:ascii="Century Schoolbook" w:hAnsi="Century Schoolbook"/>
        <w:b/>
        <w:sz w:val="24"/>
        <w:szCs w:val="24"/>
      </w:rPr>
      <w:t xml:space="preserve"> 24 </w:t>
    </w:r>
    <w:r>
      <w:rPr>
        <w:rFonts w:ascii="Century Schoolbook" w:hAnsi="Century Schoolbook"/>
        <w:b/>
        <w:sz w:val="24"/>
        <w:szCs w:val="24"/>
      </w:rPr>
      <w:t>Horas</w:t>
    </w:r>
    <w:r>
      <w:rPr>
        <w:rFonts w:ascii="Century Schoolbook" w:hAnsi="Century Schoolbook"/>
        <w:sz w:val="24"/>
        <w:szCs w:val="24"/>
      </w:rPr>
      <w:t>: 900 18</w:t>
    </w:r>
    <w:r w:rsidRPr="002F6596">
      <w:rPr>
        <w:rFonts w:ascii="Century Schoolbook" w:hAnsi="Century Schoolbook"/>
        <w:sz w:val="24"/>
        <w:szCs w:val="24"/>
      </w:rPr>
      <w:t>0</w:t>
    </w:r>
    <w:r>
      <w:rPr>
        <w:rFonts w:ascii="Century Schoolbook" w:hAnsi="Century Schoolbook"/>
        <w:sz w:val="24"/>
        <w:szCs w:val="24"/>
      </w:rPr>
      <w:t xml:space="preserve"> 9</w:t>
    </w:r>
    <w:r w:rsidRPr="002F6596">
      <w:rPr>
        <w:rFonts w:ascii="Century Schoolbook" w:hAnsi="Century Schoolbook"/>
        <w:sz w:val="24"/>
        <w:szCs w:val="24"/>
      </w:rPr>
      <w:t>13</w:t>
    </w:r>
  </w:p>
  <w:p w14:paraId="7AB648D9" w14:textId="77777777" w:rsidR="00CD0FAE" w:rsidRPr="00CD0FAE" w:rsidRDefault="00CD0FAE" w:rsidP="00CD0FAE">
    <w:pPr>
      <w:pStyle w:val="Encabezado"/>
      <w:jc w:val="center"/>
      <w:rPr>
        <w:rFonts w:ascii="Century Schoolbook" w:hAnsi="Century Schoolbook"/>
        <w:b/>
        <w:sz w:val="24"/>
        <w:szCs w:val="24"/>
      </w:rPr>
    </w:pPr>
  </w:p>
  <w:p w14:paraId="3E15A372" w14:textId="77777777" w:rsidR="00CD0FAE" w:rsidRDefault="00CD0FAE" w:rsidP="00CD0FAE">
    <w:pPr>
      <w:pStyle w:val="Piedepgina"/>
      <w:jc w:val="center"/>
    </w:pPr>
    <w:r>
      <w:rPr>
        <w:noProof/>
      </w:rPr>
      <w:drawing>
        <wp:inline distT="0" distB="0" distL="0" distR="0" wp14:anchorId="4E51F4B6" wp14:editId="3925D304">
          <wp:extent cx="1524000" cy="379834"/>
          <wp:effectExtent l="19050" t="0" r="0" b="0"/>
          <wp:docPr id="2" name="1 Imagen" descr="FE HORZ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HORZ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126" cy="381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B039F8" w14:textId="77777777" w:rsidR="002A1A91" w:rsidRDefault="002A1A91" w:rsidP="00CD0FAE">
      <w:r>
        <w:separator/>
      </w:r>
    </w:p>
  </w:footnote>
  <w:footnote w:type="continuationSeparator" w:id="0">
    <w:p w14:paraId="666CF5E5" w14:textId="77777777" w:rsidR="002A1A91" w:rsidRDefault="002A1A91" w:rsidP="00CD0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E31"/>
    <w:rsid w:val="0000159E"/>
    <w:rsid w:val="00006B23"/>
    <w:rsid w:val="00020D21"/>
    <w:rsid w:val="00031718"/>
    <w:rsid w:val="0003490D"/>
    <w:rsid w:val="00062E03"/>
    <w:rsid w:val="00075291"/>
    <w:rsid w:val="00076B2D"/>
    <w:rsid w:val="00086EE8"/>
    <w:rsid w:val="000929F0"/>
    <w:rsid w:val="00092B50"/>
    <w:rsid w:val="00095184"/>
    <w:rsid w:val="000A01C4"/>
    <w:rsid w:val="000A1B06"/>
    <w:rsid w:val="000B082C"/>
    <w:rsid w:val="000C3672"/>
    <w:rsid w:val="000C3FD1"/>
    <w:rsid w:val="000C6CF9"/>
    <w:rsid w:val="000E0B44"/>
    <w:rsid w:val="000E6BD9"/>
    <w:rsid w:val="000F27F5"/>
    <w:rsid w:val="000F7FD7"/>
    <w:rsid w:val="00107459"/>
    <w:rsid w:val="00135432"/>
    <w:rsid w:val="00141D38"/>
    <w:rsid w:val="001425DD"/>
    <w:rsid w:val="00152E1C"/>
    <w:rsid w:val="00164999"/>
    <w:rsid w:val="00164D62"/>
    <w:rsid w:val="00165C02"/>
    <w:rsid w:val="00166C41"/>
    <w:rsid w:val="00174A8E"/>
    <w:rsid w:val="0019047F"/>
    <w:rsid w:val="00192CFB"/>
    <w:rsid w:val="001A004C"/>
    <w:rsid w:val="001A5B4E"/>
    <w:rsid w:val="001B4677"/>
    <w:rsid w:val="001B749F"/>
    <w:rsid w:val="001C5A85"/>
    <w:rsid w:val="001E2611"/>
    <w:rsid w:val="001E29AA"/>
    <w:rsid w:val="001E4B69"/>
    <w:rsid w:val="001E58A7"/>
    <w:rsid w:val="001F5E37"/>
    <w:rsid w:val="00223BA6"/>
    <w:rsid w:val="002326CC"/>
    <w:rsid w:val="002435AE"/>
    <w:rsid w:val="00245BA5"/>
    <w:rsid w:val="00251226"/>
    <w:rsid w:val="002517FF"/>
    <w:rsid w:val="00253F25"/>
    <w:rsid w:val="002615EE"/>
    <w:rsid w:val="002712F0"/>
    <w:rsid w:val="00274702"/>
    <w:rsid w:val="00292B33"/>
    <w:rsid w:val="002A1A91"/>
    <w:rsid w:val="002B5CE0"/>
    <w:rsid w:val="002B6F40"/>
    <w:rsid w:val="002C076F"/>
    <w:rsid w:val="002C4169"/>
    <w:rsid w:val="002C6280"/>
    <w:rsid w:val="002E7030"/>
    <w:rsid w:val="002E7F58"/>
    <w:rsid w:val="002F5DE6"/>
    <w:rsid w:val="003013F3"/>
    <w:rsid w:val="00302BF5"/>
    <w:rsid w:val="00311471"/>
    <w:rsid w:val="00315F6A"/>
    <w:rsid w:val="0031745E"/>
    <w:rsid w:val="003337EE"/>
    <w:rsid w:val="0034359D"/>
    <w:rsid w:val="00344A4C"/>
    <w:rsid w:val="00346DAD"/>
    <w:rsid w:val="0035172C"/>
    <w:rsid w:val="00364911"/>
    <w:rsid w:val="00377FF1"/>
    <w:rsid w:val="00397029"/>
    <w:rsid w:val="003B0239"/>
    <w:rsid w:val="003C2CAA"/>
    <w:rsid w:val="003C3A70"/>
    <w:rsid w:val="003C41CC"/>
    <w:rsid w:val="003C55EA"/>
    <w:rsid w:val="003D6203"/>
    <w:rsid w:val="003D7154"/>
    <w:rsid w:val="003E14E6"/>
    <w:rsid w:val="003F3749"/>
    <w:rsid w:val="003F5C95"/>
    <w:rsid w:val="00404282"/>
    <w:rsid w:val="0042268E"/>
    <w:rsid w:val="00434CEB"/>
    <w:rsid w:val="00454A9C"/>
    <w:rsid w:val="0045759C"/>
    <w:rsid w:val="00487698"/>
    <w:rsid w:val="00491D30"/>
    <w:rsid w:val="004B0381"/>
    <w:rsid w:val="004B1058"/>
    <w:rsid w:val="004C0245"/>
    <w:rsid w:val="004C192F"/>
    <w:rsid w:val="004C2066"/>
    <w:rsid w:val="004C36DC"/>
    <w:rsid w:val="004C4CE6"/>
    <w:rsid w:val="004C6B48"/>
    <w:rsid w:val="004D7FC9"/>
    <w:rsid w:val="004E7968"/>
    <w:rsid w:val="005078C1"/>
    <w:rsid w:val="00520E31"/>
    <w:rsid w:val="00522D52"/>
    <w:rsid w:val="00530ACC"/>
    <w:rsid w:val="005322A2"/>
    <w:rsid w:val="00533F62"/>
    <w:rsid w:val="00534853"/>
    <w:rsid w:val="0054358B"/>
    <w:rsid w:val="0054474B"/>
    <w:rsid w:val="0054686D"/>
    <w:rsid w:val="00565309"/>
    <w:rsid w:val="005703AC"/>
    <w:rsid w:val="0058645E"/>
    <w:rsid w:val="00593DAB"/>
    <w:rsid w:val="005970DA"/>
    <w:rsid w:val="005B0781"/>
    <w:rsid w:val="005B33E6"/>
    <w:rsid w:val="005D2D95"/>
    <w:rsid w:val="005F4B67"/>
    <w:rsid w:val="005F685F"/>
    <w:rsid w:val="006246FB"/>
    <w:rsid w:val="00646D0A"/>
    <w:rsid w:val="00655526"/>
    <w:rsid w:val="00661B5F"/>
    <w:rsid w:val="0066458A"/>
    <w:rsid w:val="006749C4"/>
    <w:rsid w:val="0067629F"/>
    <w:rsid w:val="00682DD4"/>
    <w:rsid w:val="0068632A"/>
    <w:rsid w:val="00690979"/>
    <w:rsid w:val="00691B00"/>
    <w:rsid w:val="006C6A96"/>
    <w:rsid w:val="006D5825"/>
    <w:rsid w:val="006E6FA4"/>
    <w:rsid w:val="00717C00"/>
    <w:rsid w:val="00723F12"/>
    <w:rsid w:val="007348A4"/>
    <w:rsid w:val="00734D67"/>
    <w:rsid w:val="00761758"/>
    <w:rsid w:val="00776657"/>
    <w:rsid w:val="00785065"/>
    <w:rsid w:val="00791E9B"/>
    <w:rsid w:val="00794372"/>
    <w:rsid w:val="00795577"/>
    <w:rsid w:val="007A55BE"/>
    <w:rsid w:val="007B4EC6"/>
    <w:rsid w:val="007B7D71"/>
    <w:rsid w:val="007C228A"/>
    <w:rsid w:val="007C3376"/>
    <w:rsid w:val="007D00FF"/>
    <w:rsid w:val="007F0572"/>
    <w:rsid w:val="007F32F9"/>
    <w:rsid w:val="007F4AAF"/>
    <w:rsid w:val="007F4E33"/>
    <w:rsid w:val="008268FC"/>
    <w:rsid w:val="008378EE"/>
    <w:rsid w:val="00847BFD"/>
    <w:rsid w:val="008520B4"/>
    <w:rsid w:val="00856E1B"/>
    <w:rsid w:val="008708F2"/>
    <w:rsid w:val="008831B3"/>
    <w:rsid w:val="008A17CE"/>
    <w:rsid w:val="008A4D62"/>
    <w:rsid w:val="008A614F"/>
    <w:rsid w:val="008A7679"/>
    <w:rsid w:val="008B0FB8"/>
    <w:rsid w:val="008C6E2B"/>
    <w:rsid w:val="008D0589"/>
    <w:rsid w:val="008E7412"/>
    <w:rsid w:val="008E7F22"/>
    <w:rsid w:val="009001D8"/>
    <w:rsid w:val="00906F7B"/>
    <w:rsid w:val="009073E2"/>
    <w:rsid w:val="00927BF1"/>
    <w:rsid w:val="0095439D"/>
    <w:rsid w:val="00976465"/>
    <w:rsid w:val="0098251A"/>
    <w:rsid w:val="00992B8C"/>
    <w:rsid w:val="009B21F5"/>
    <w:rsid w:val="009B4099"/>
    <w:rsid w:val="009B6170"/>
    <w:rsid w:val="009C43FC"/>
    <w:rsid w:val="009E0011"/>
    <w:rsid w:val="009E0A5D"/>
    <w:rsid w:val="009F16E7"/>
    <w:rsid w:val="009F54CD"/>
    <w:rsid w:val="00A009AF"/>
    <w:rsid w:val="00A01C45"/>
    <w:rsid w:val="00A12AAC"/>
    <w:rsid w:val="00A15701"/>
    <w:rsid w:val="00A35F71"/>
    <w:rsid w:val="00A4059F"/>
    <w:rsid w:val="00A47183"/>
    <w:rsid w:val="00A60601"/>
    <w:rsid w:val="00A74EC6"/>
    <w:rsid w:val="00A75CD4"/>
    <w:rsid w:val="00A831B6"/>
    <w:rsid w:val="00A8581D"/>
    <w:rsid w:val="00AA07AA"/>
    <w:rsid w:val="00AA4A67"/>
    <w:rsid w:val="00AC65F2"/>
    <w:rsid w:val="00AD3541"/>
    <w:rsid w:val="00AD55FE"/>
    <w:rsid w:val="00AE1146"/>
    <w:rsid w:val="00AE2E57"/>
    <w:rsid w:val="00AE4DC4"/>
    <w:rsid w:val="00AF2396"/>
    <w:rsid w:val="00B30C1F"/>
    <w:rsid w:val="00B51344"/>
    <w:rsid w:val="00B636DA"/>
    <w:rsid w:val="00B93483"/>
    <w:rsid w:val="00BB3E2B"/>
    <w:rsid w:val="00BC0A54"/>
    <w:rsid w:val="00BC2EDE"/>
    <w:rsid w:val="00BE0A65"/>
    <w:rsid w:val="00BF67B3"/>
    <w:rsid w:val="00C05D37"/>
    <w:rsid w:val="00C10AA1"/>
    <w:rsid w:val="00C222DF"/>
    <w:rsid w:val="00C244E2"/>
    <w:rsid w:val="00C25B65"/>
    <w:rsid w:val="00C30292"/>
    <w:rsid w:val="00C439B3"/>
    <w:rsid w:val="00C7128A"/>
    <w:rsid w:val="00C724FB"/>
    <w:rsid w:val="00C73E05"/>
    <w:rsid w:val="00C81429"/>
    <w:rsid w:val="00C823CC"/>
    <w:rsid w:val="00C91E8C"/>
    <w:rsid w:val="00CA27DA"/>
    <w:rsid w:val="00CB1D4F"/>
    <w:rsid w:val="00CB7D8E"/>
    <w:rsid w:val="00CC1824"/>
    <w:rsid w:val="00CC200F"/>
    <w:rsid w:val="00CD0FAE"/>
    <w:rsid w:val="00CE1A96"/>
    <w:rsid w:val="00CE4F47"/>
    <w:rsid w:val="00D148E4"/>
    <w:rsid w:val="00D152F1"/>
    <w:rsid w:val="00D32982"/>
    <w:rsid w:val="00D36F17"/>
    <w:rsid w:val="00D46F68"/>
    <w:rsid w:val="00D657E6"/>
    <w:rsid w:val="00D708E2"/>
    <w:rsid w:val="00D76A7B"/>
    <w:rsid w:val="00DA0260"/>
    <w:rsid w:val="00DA279D"/>
    <w:rsid w:val="00DA6886"/>
    <w:rsid w:val="00DA6F2D"/>
    <w:rsid w:val="00DB030C"/>
    <w:rsid w:val="00DB607C"/>
    <w:rsid w:val="00DC1E99"/>
    <w:rsid w:val="00DD3FBD"/>
    <w:rsid w:val="00DD63D2"/>
    <w:rsid w:val="00DF076B"/>
    <w:rsid w:val="00DF1D52"/>
    <w:rsid w:val="00E002D5"/>
    <w:rsid w:val="00E4066B"/>
    <w:rsid w:val="00E47F35"/>
    <w:rsid w:val="00E50330"/>
    <w:rsid w:val="00E52467"/>
    <w:rsid w:val="00E636C2"/>
    <w:rsid w:val="00E75E24"/>
    <w:rsid w:val="00E82D85"/>
    <w:rsid w:val="00EA3469"/>
    <w:rsid w:val="00EA41B4"/>
    <w:rsid w:val="00EA4249"/>
    <w:rsid w:val="00ED2B2D"/>
    <w:rsid w:val="00EE52F3"/>
    <w:rsid w:val="00EF3C6A"/>
    <w:rsid w:val="00EF5B26"/>
    <w:rsid w:val="00F02029"/>
    <w:rsid w:val="00F05094"/>
    <w:rsid w:val="00F26F83"/>
    <w:rsid w:val="00F425EF"/>
    <w:rsid w:val="00F53F88"/>
    <w:rsid w:val="00F557EB"/>
    <w:rsid w:val="00F74629"/>
    <w:rsid w:val="00F76F37"/>
    <w:rsid w:val="00F801E9"/>
    <w:rsid w:val="00FA2CF1"/>
    <w:rsid w:val="00FA4D54"/>
    <w:rsid w:val="00FB5262"/>
    <w:rsid w:val="00FB7477"/>
    <w:rsid w:val="00FC6F1B"/>
    <w:rsid w:val="00FD183A"/>
    <w:rsid w:val="00FD3A92"/>
    <w:rsid w:val="00FE2786"/>
    <w:rsid w:val="00FE36AE"/>
    <w:rsid w:val="00FF0DD9"/>
    <w:rsid w:val="00FF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3B6D43"/>
  <w15:docId w15:val="{1BFB2ADD-5A45-42B5-97AD-FD7D43922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toscentrados">
    <w:name w:val="datos_centrados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character" w:customStyle="1" w:styleId="style7">
    <w:name w:val="style7"/>
    <w:basedOn w:val="Fuentedeprrafopredeter"/>
    <w:locked/>
    <w:rsid w:val="00DA0260"/>
  </w:style>
  <w:style w:type="paragraph" w:customStyle="1" w:styleId="fechapie">
    <w:name w:val="fechapie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E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C6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A12AAC"/>
    <w:pPr>
      <w:spacing w:before="100" w:beforeAutospacing="1" w:after="100" w:afterAutospacing="1"/>
    </w:pPr>
    <w:rPr>
      <w:sz w:val="24"/>
      <w:szCs w:val="24"/>
    </w:rPr>
  </w:style>
  <w:style w:type="paragraph" w:customStyle="1" w:styleId="datosjustificados">
    <w:name w:val="datos_justificados"/>
    <w:basedOn w:val="Normal"/>
    <w:locked/>
    <w:rsid w:val="00A12AA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3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0956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473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7936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270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426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125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84203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2497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2576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2814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707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3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1649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0222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5414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754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354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487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13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533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586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87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85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1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0663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821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95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283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780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298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6132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10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ser%20P\Desktop\ASISTENCIA\DEFUNCIONES\2019\DEFUNCIONES%202019\PROV2-%20%2020-01-2019%20MECEDES%20OTERO%20OTERO\MURAL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F053E8-DA4A-4622-8917-07036C4B2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MURAL</Template>
  <TotalTime>2</TotalTime>
  <Pages>1</Pages>
  <Words>162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Viser P</dc:creator>
  <cp:lastModifiedBy>Blas</cp:lastModifiedBy>
  <cp:revision>3</cp:revision>
  <cp:lastPrinted>2024-12-16T10:01:00Z</cp:lastPrinted>
  <dcterms:created xsi:type="dcterms:W3CDTF">2024-12-16T10:15:00Z</dcterms:created>
  <dcterms:modified xsi:type="dcterms:W3CDTF">2024-12-16T15:07:00Z</dcterms:modified>
</cp:coreProperties>
</file>