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F0E786" w14:textId="77777777" w:rsidR="006F0F36" w:rsidRDefault="00887945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44"/>
          <w:szCs w:val="44"/>
        </w:rPr>
      </w:pPr>
      <w:r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    </w:t>
      </w:r>
    </w:p>
    <w:p w14:paraId="224F784F" w14:textId="7BCE23FD" w:rsidR="00DA0260" w:rsidRDefault="006F0F36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           </w:t>
      </w:r>
      <w:bookmarkStart w:id="0" w:name="_GoBack"/>
      <w:bookmarkEnd w:id="0"/>
      <w:r w:rsidR="00887945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EL SEÑOR</w:t>
      </w:r>
      <w:r w:rsidR="004661BE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0E4F10BE" w14:textId="15BBA680" w:rsidR="00887945" w:rsidRDefault="00887945" w:rsidP="00DB1719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>
        <w:rPr>
          <w:rStyle w:val="style7"/>
          <w:rFonts w:ascii="Bookman Old Style" w:hAnsi="Bookman Old Style"/>
          <w:b/>
          <w:color w:val="000000"/>
          <w:sz w:val="60"/>
          <w:szCs w:val="60"/>
        </w:rPr>
        <w:t xml:space="preserve">       </w:t>
      </w:r>
      <w:r w:rsidR="00607BCD">
        <w:rPr>
          <w:rStyle w:val="style7"/>
          <w:rFonts w:ascii="Bookman Old Style" w:hAnsi="Bookman Old Style"/>
          <w:b/>
          <w:color w:val="000000"/>
          <w:sz w:val="60"/>
          <w:szCs w:val="60"/>
        </w:rPr>
        <w:t>DO</w:t>
      </w:r>
      <w:r>
        <w:rPr>
          <w:rStyle w:val="style7"/>
          <w:rFonts w:ascii="Bookman Old Style" w:hAnsi="Bookman Old Style"/>
          <w:b/>
          <w:color w:val="000000"/>
          <w:sz w:val="60"/>
          <w:szCs w:val="60"/>
        </w:rPr>
        <w:t>N SEVERINO</w:t>
      </w:r>
    </w:p>
    <w:p w14:paraId="27974C98" w14:textId="75BDF9B8" w:rsidR="00DB1719" w:rsidRDefault="00887945" w:rsidP="00DB1719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60"/>
          <w:szCs w:val="60"/>
        </w:rPr>
      </w:pPr>
      <w:r>
        <w:rPr>
          <w:rStyle w:val="style7"/>
          <w:rFonts w:ascii="Bookman Old Style" w:hAnsi="Bookman Old Style"/>
          <w:b/>
          <w:color w:val="000000"/>
          <w:sz w:val="60"/>
          <w:szCs w:val="60"/>
        </w:rPr>
        <w:t xml:space="preserve">       CARRO SOBRAL</w:t>
      </w:r>
    </w:p>
    <w:p w14:paraId="0BBBBD42" w14:textId="77777777" w:rsidR="00707D7A" w:rsidRPr="00E7422B" w:rsidRDefault="00707D7A" w:rsidP="00DB1719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8"/>
          <w:szCs w:val="60"/>
        </w:rPr>
      </w:pPr>
    </w:p>
    <w:p w14:paraId="465591E6" w14:textId="2A141E77" w:rsidR="00707D7A" w:rsidRPr="00707D7A" w:rsidRDefault="00707D7A" w:rsidP="00DB1719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28"/>
          <w:szCs w:val="28"/>
        </w:rPr>
      </w:pPr>
    </w:p>
    <w:p w14:paraId="05F045A3" w14:textId="77777777" w:rsidR="002E547D" w:rsidRDefault="002E547D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45355C7C" w:rsidR="00DA0260" w:rsidRPr="009E0011" w:rsidRDefault="00D30944" w:rsidP="00D30944">
      <w:pPr>
        <w:tabs>
          <w:tab w:val="left" w:pos="567"/>
        </w:tabs>
        <w:ind w:left="2124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el día </w:t>
      </w:r>
      <w:r w:rsidR="00887945">
        <w:rPr>
          <w:rFonts w:ascii="Century Schoolbook" w:hAnsi="Century Schoolbook"/>
          <w:sz w:val="32"/>
          <w:szCs w:val="32"/>
        </w:rPr>
        <w:t>12</w:t>
      </w:r>
      <w:r w:rsidR="00DB1719">
        <w:rPr>
          <w:rFonts w:ascii="Century Schoolbook" w:hAnsi="Century Schoolbook"/>
          <w:sz w:val="32"/>
          <w:szCs w:val="32"/>
        </w:rPr>
        <w:t xml:space="preserve"> del presente, a los </w:t>
      </w:r>
      <w:r w:rsidR="00887945">
        <w:rPr>
          <w:rFonts w:ascii="Century Schoolbook" w:hAnsi="Century Schoolbook"/>
          <w:sz w:val="32"/>
          <w:szCs w:val="32"/>
        </w:rPr>
        <w:t>87</w:t>
      </w:r>
      <w:r w:rsidR="00157008">
        <w:rPr>
          <w:rFonts w:ascii="Century Schoolbook" w:hAnsi="Century Schoolbook"/>
          <w:sz w:val="32"/>
          <w:szCs w:val="32"/>
        </w:rPr>
        <w:t xml:space="preserve"> </w:t>
      </w:r>
      <w:r w:rsidR="00887945">
        <w:rPr>
          <w:rFonts w:ascii="Century Schoolbook" w:hAnsi="Century Schoolbook"/>
          <w:sz w:val="32"/>
          <w:szCs w:val="32"/>
        </w:rPr>
        <w:t>años de edad.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0BD8BA7D" w14:textId="3C584FD0" w:rsidR="00D30944" w:rsidRDefault="00F13162" w:rsidP="00707D7A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336FC164" w14:textId="77777777" w:rsidR="00D30944" w:rsidRPr="00707D7A" w:rsidRDefault="00D3094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color w:val="000000"/>
          <w:sz w:val="36"/>
          <w:szCs w:val="30"/>
        </w:rPr>
      </w:pPr>
    </w:p>
    <w:p w14:paraId="334AAA80" w14:textId="34BE1403" w:rsidR="00707D7A" w:rsidRPr="00887945" w:rsidRDefault="00887945" w:rsidP="00707D7A">
      <w:pPr>
        <w:pStyle w:val="datoscentrados"/>
        <w:spacing w:before="0" w:beforeAutospacing="0" w:after="0" w:afterAutospacing="0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887945">
        <w:rPr>
          <w:rFonts w:ascii="Century Schoolbook" w:hAnsi="Century Schoolbook" w:cs="Arial"/>
          <w:color w:val="000000"/>
          <w:sz w:val="32"/>
          <w:szCs w:val="32"/>
        </w:rPr>
        <w:t>Su esposa</w:t>
      </w:r>
      <w:r w:rsidR="00CF04CF">
        <w:rPr>
          <w:rFonts w:ascii="Century Schoolbook" w:hAnsi="Century Schoolbook" w:cs="Arial"/>
          <w:color w:val="000000"/>
          <w:sz w:val="32"/>
          <w:szCs w:val="32"/>
        </w:rPr>
        <w:t>: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Digna González Redondo; sus hijas: Mercedes, Montse y Paula Carro González; hijos políticos: Raúl, César y Miguel; nietos: Raúl, Luis, César, Carmen y Roque; nieta política: Steffi; bisnieto: Milo; hermanos: Eulalia(+), Pepe (+), Otilia (+), Julio (+), Maruja (+) y Pablo; hermanos políticos, sobrinos, primos y demás familia.</w:t>
      </w:r>
    </w:p>
    <w:p w14:paraId="1DBDAF44" w14:textId="0F2CFCC0" w:rsidR="00887945" w:rsidRPr="00887945" w:rsidRDefault="00887945" w:rsidP="00887945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Salida para Incinerar el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VIERNES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13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NUEVE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de la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MAÑANA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desde Tanatorio Pontevedra.</w:t>
      </w:r>
    </w:p>
    <w:p w14:paraId="10F994A1" w14:textId="77777777" w:rsidR="00887945" w:rsidRPr="00887945" w:rsidRDefault="00887945" w:rsidP="00887945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887945">
        <w:rPr>
          <w:rFonts w:ascii="Century Schoolbook" w:hAnsi="Century Schoolbook" w:cs="Arial"/>
          <w:color w:val="000000"/>
          <w:sz w:val="32"/>
          <w:szCs w:val="32"/>
        </w:rPr>
        <w:t>La Incineración se realizará en la intimidad familiar.</w:t>
      </w:r>
    </w:p>
    <w:p w14:paraId="63FED675" w14:textId="6A39913F" w:rsidR="00157008" w:rsidRPr="00887945" w:rsidRDefault="00887945" w:rsidP="00887945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El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funeral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se celebrará el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Sábado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14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ONCE Y MEDIA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de la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Mañana</w:t>
      </w:r>
      <w:r w:rsidRPr="00887945">
        <w:rPr>
          <w:rFonts w:ascii="Century Schoolbook" w:hAnsi="Century Schoolbook" w:cs="Arial"/>
          <w:color w:val="000000"/>
          <w:sz w:val="32"/>
          <w:szCs w:val="32"/>
        </w:rPr>
        <w:t xml:space="preserve"> en la </w:t>
      </w:r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 xml:space="preserve">Iglesia Parroquial Divino Salvador de </w:t>
      </w:r>
      <w:proofErr w:type="spellStart"/>
      <w:r w:rsidRPr="00887945">
        <w:rPr>
          <w:rFonts w:ascii="Century Schoolbook" w:hAnsi="Century Schoolbook" w:cs="Arial"/>
          <w:b/>
          <w:color w:val="000000"/>
          <w:sz w:val="32"/>
          <w:szCs w:val="32"/>
        </w:rPr>
        <w:t>Lérez</w:t>
      </w:r>
      <w:proofErr w:type="spellEnd"/>
      <w:r w:rsidRPr="00887945">
        <w:rPr>
          <w:rFonts w:ascii="Century Schoolbook" w:hAnsi="Century Schoolbook" w:cs="Arial"/>
          <w:color w:val="000000"/>
          <w:sz w:val="32"/>
          <w:szCs w:val="32"/>
        </w:rPr>
        <w:t>, favores por los que anticipan gracias.</w:t>
      </w:r>
    </w:p>
    <w:p w14:paraId="70958FDA" w14:textId="67A70052" w:rsidR="00715AB7" w:rsidRPr="00CF04CF" w:rsidRDefault="00157008" w:rsidP="00157008">
      <w:pPr>
        <w:pStyle w:val="datoscentrados"/>
        <w:ind w:left="-709"/>
        <w:jc w:val="both"/>
        <w:rPr>
          <w:rFonts w:ascii="Segoe IU" w:hAnsi="Segoe IU"/>
          <w:color w:val="000000"/>
          <w:sz w:val="28"/>
          <w:szCs w:val="28"/>
        </w:rPr>
      </w:pPr>
      <w:r w:rsidRPr="00CF04CF">
        <w:rPr>
          <w:rFonts w:ascii="Century Schoolbook" w:hAnsi="Century Schoolbook" w:cs="Arial"/>
          <w:color w:val="000000"/>
          <w:sz w:val="28"/>
          <w:szCs w:val="28"/>
        </w:rPr>
        <w:t>SALA DE VELACIONES</w:t>
      </w:r>
      <w:r w:rsidR="00707D7A" w:rsidRPr="00CF04CF">
        <w:rPr>
          <w:rFonts w:ascii="Segoe IU" w:hAnsi="Segoe IU"/>
          <w:color w:val="000000"/>
          <w:sz w:val="28"/>
          <w:szCs w:val="28"/>
        </w:rPr>
        <w:t>:</w:t>
      </w:r>
      <w:r w:rsidR="00DB1719" w:rsidRPr="00CF04CF">
        <w:rPr>
          <w:rFonts w:ascii="Segoe IU" w:hAnsi="Segoe IU"/>
          <w:color w:val="000000"/>
          <w:sz w:val="28"/>
          <w:szCs w:val="28"/>
        </w:rPr>
        <w:t xml:space="preserve"> TANATORIO PONTEVEDRA,</w:t>
      </w:r>
      <w:r w:rsidR="00707D7A" w:rsidRPr="00CF04CF">
        <w:rPr>
          <w:rFonts w:ascii="Segoe IU" w:hAnsi="Segoe IU"/>
          <w:color w:val="000000"/>
          <w:sz w:val="28"/>
          <w:szCs w:val="28"/>
        </w:rPr>
        <w:t xml:space="preserve"> </w:t>
      </w:r>
      <w:r w:rsidRPr="00CF04CF">
        <w:rPr>
          <w:rFonts w:ascii="Segoe IU" w:hAnsi="Segoe IU"/>
          <w:color w:val="000000"/>
          <w:sz w:val="28"/>
          <w:szCs w:val="28"/>
        </w:rPr>
        <w:t>SALA</w:t>
      </w:r>
      <w:r w:rsidR="002008C8">
        <w:rPr>
          <w:rFonts w:ascii="Segoe IU" w:hAnsi="Segoe IU"/>
          <w:color w:val="000000"/>
          <w:sz w:val="28"/>
          <w:szCs w:val="28"/>
        </w:rPr>
        <w:t xml:space="preserve"> </w:t>
      </w:r>
      <w:r w:rsidRPr="00CF04CF">
        <w:rPr>
          <w:rFonts w:ascii="Segoe IU" w:hAnsi="Segoe IU"/>
          <w:color w:val="000000"/>
          <w:sz w:val="28"/>
          <w:szCs w:val="28"/>
        </w:rPr>
        <w:t>-</w:t>
      </w:r>
      <w:r w:rsidR="002008C8">
        <w:rPr>
          <w:rFonts w:ascii="Segoe IU" w:hAnsi="Segoe IU"/>
          <w:color w:val="000000"/>
          <w:sz w:val="28"/>
          <w:szCs w:val="28"/>
        </w:rPr>
        <w:t xml:space="preserve"> </w:t>
      </w:r>
      <w:r w:rsidRPr="00CF04CF">
        <w:rPr>
          <w:rFonts w:ascii="Segoe IU" w:hAnsi="Segoe IU"/>
          <w:color w:val="000000"/>
          <w:sz w:val="28"/>
          <w:szCs w:val="28"/>
        </w:rPr>
        <w:t>2</w:t>
      </w:r>
    </w:p>
    <w:p w14:paraId="6F1EBD87" w14:textId="1B711642" w:rsidR="00887945" w:rsidRPr="00887945" w:rsidRDefault="00887945" w:rsidP="00157008">
      <w:pPr>
        <w:pStyle w:val="datoscentrados"/>
        <w:ind w:left="-709"/>
        <w:jc w:val="both"/>
        <w:rPr>
          <w:rFonts w:ascii="Segoe IU" w:hAnsi="Segoe IU"/>
          <w:b/>
          <w:color w:val="000000"/>
          <w:sz w:val="32"/>
          <w:szCs w:val="32"/>
        </w:rPr>
      </w:pPr>
      <w:r w:rsidRPr="00887945">
        <w:rPr>
          <w:rFonts w:ascii="Segoe IU" w:hAnsi="Segoe IU"/>
          <w:b/>
          <w:color w:val="000000"/>
          <w:sz w:val="32"/>
          <w:szCs w:val="32"/>
        </w:rPr>
        <w:t>NO SE RECIBE DUELO</w:t>
      </w:r>
    </w:p>
    <w:p w14:paraId="0959C887" w14:textId="77777777" w:rsidR="00887945" w:rsidRPr="00214290" w:rsidRDefault="00887945" w:rsidP="00157008">
      <w:pPr>
        <w:pStyle w:val="datoscentrados"/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403E4199" w14:textId="1F8B0C1B" w:rsidR="00FD4BCF" w:rsidRPr="00914D6B" w:rsidRDefault="00E452C2">
      <w:pPr>
        <w:jc w:val="right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</w:t>
      </w:r>
      <w:r w:rsidR="0015387C">
        <w:rPr>
          <w:rFonts w:ascii="Segoe IU" w:hAnsi="Segoe IU"/>
          <w:color w:val="000000"/>
          <w:sz w:val="34"/>
          <w:szCs w:val="32"/>
        </w:rPr>
        <w:t>Pontevedra</w:t>
      </w:r>
      <w:r w:rsidR="00060FB5">
        <w:rPr>
          <w:rFonts w:ascii="Segoe IU" w:hAnsi="Segoe IU"/>
          <w:color w:val="000000"/>
          <w:sz w:val="34"/>
          <w:szCs w:val="32"/>
        </w:rPr>
        <w:t>,</w:t>
      </w:r>
      <w:r w:rsidR="00C87DD6">
        <w:rPr>
          <w:rFonts w:ascii="Segoe IU" w:hAnsi="Segoe IU"/>
          <w:color w:val="000000"/>
          <w:sz w:val="34"/>
          <w:szCs w:val="32"/>
        </w:rPr>
        <w:t xml:space="preserve"> </w:t>
      </w:r>
      <w:r w:rsidR="00887945">
        <w:rPr>
          <w:rFonts w:ascii="Segoe IU" w:hAnsi="Segoe IU"/>
          <w:color w:val="000000"/>
          <w:sz w:val="34"/>
          <w:szCs w:val="32"/>
        </w:rPr>
        <w:t>12</w:t>
      </w:r>
      <w:r w:rsidR="00B36193">
        <w:rPr>
          <w:rFonts w:ascii="Segoe IU" w:hAnsi="Segoe IU"/>
          <w:color w:val="000000"/>
          <w:sz w:val="34"/>
          <w:szCs w:val="32"/>
        </w:rPr>
        <w:t xml:space="preserve"> de</w:t>
      </w:r>
      <w:r w:rsidR="006468EF">
        <w:rPr>
          <w:rFonts w:ascii="Segoe IU" w:hAnsi="Segoe IU"/>
          <w:color w:val="000000"/>
          <w:sz w:val="34"/>
          <w:szCs w:val="32"/>
        </w:rPr>
        <w:t xml:space="preserve"> </w:t>
      </w:r>
      <w:r w:rsidR="00887945">
        <w:rPr>
          <w:rFonts w:ascii="Segoe IU" w:hAnsi="Segoe IU"/>
          <w:color w:val="000000"/>
          <w:sz w:val="34"/>
          <w:szCs w:val="32"/>
        </w:rPr>
        <w:t>Diciembre</w:t>
      </w:r>
      <w:r w:rsidR="00B36193">
        <w:rPr>
          <w:rFonts w:ascii="Segoe IU" w:hAnsi="Segoe IU"/>
          <w:color w:val="000000"/>
          <w:sz w:val="34"/>
          <w:szCs w:val="32"/>
        </w:rPr>
        <w:t xml:space="preserve"> </w:t>
      </w:r>
      <w:r w:rsidR="00444BCA" w:rsidRPr="00C53BF9">
        <w:rPr>
          <w:rFonts w:ascii="Segoe IU" w:hAnsi="Segoe IU"/>
          <w:color w:val="000000"/>
          <w:sz w:val="34"/>
          <w:szCs w:val="32"/>
        </w:rPr>
        <w:t>de 202</w:t>
      </w:r>
      <w:r w:rsidR="00DB1719">
        <w:rPr>
          <w:rFonts w:ascii="Segoe IU" w:hAnsi="Segoe IU"/>
          <w:color w:val="000000"/>
          <w:sz w:val="34"/>
          <w:szCs w:val="32"/>
        </w:rPr>
        <w:t>4</w:t>
      </w:r>
    </w:p>
    <w:sectPr w:rsidR="00FD4BCF" w:rsidRPr="00914D6B" w:rsidSect="00D30944">
      <w:footerReference w:type="default" r:id="rId7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26F48" w14:textId="77777777" w:rsidR="00767605" w:rsidRDefault="00767605" w:rsidP="00CD0FAE">
      <w:r>
        <w:separator/>
      </w:r>
    </w:p>
  </w:endnote>
  <w:endnote w:type="continuationSeparator" w:id="0">
    <w:p w14:paraId="2D0AA174" w14:textId="77777777" w:rsidR="00767605" w:rsidRDefault="00767605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67C1D" w14:textId="77777777" w:rsidR="00767605" w:rsidRDefault="00767605" w:rsidP="00CD0FAE">
      <w:r>
        <w:separator/>
      </w:r>
    </w:p>
  </w:footnote>
  <w:footnote w:type="continuationSeparator" w:id="0">
    <w:p w14:paraId="34130660" w14:textId="77777777" w:rsidR="00767605" w:rsidRDefault="00767605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D2785"/>
    <w:rsid w:val="000F12D4"/>
    <w:rsid w:val="000F441B"/>
    <w:rsid w:val="000F7FD7"/>
    <w:rsid w:val="001035EB"/>
    <w:rsid w:val="00107459"/>
    <w:rsid w:val="00111039"/>
    <w:rsid w:val="00115334"/>
    <w:rsid w:val="0013246D"/>
    <w:rsid w:val="0015387C"/>
    <w:rsid w:val="00156EAC"/>
    <w:rsid w:val="00157008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550A"/>
    <w:rsid w:val="001E58A7"/>
    <w:rsid w:val="001F1E5B"/>
    <w:rsid w:val="001F4669"/>
    <w:rsid w:val="002008C8"/>
    <w:rsid w:val="0020665D"/>
    <w:rsid w:val="00207AA3"/>
    <w:rsid w:val="00214290"/>
    <w:rsid w:val="00223BA6"/>
    <w:rsid w:val="00224235"/>
    <w:rsid w:val="00230A44"/>
    <w:rsid w:val="0023105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7947"/>
    <w:rsid w:val="00267D4F"/>
    <w:rsid w:val="00267F89"/>
    <w:rsid w:val="002712F0"/>
    <w:rsid w:val="00281A40"/>
    <w:rsid w:val="00292B33"/>
    <w:rsid w:val="002950FC"/>
    <w:rsid w:val="002A5370"/>
    <w:rsid w:val="002B5125"/>
    <w:rsid w:val="002B6F40"/>
    <w:rsid w:val="002C65DD"/>
    <w:rsid w:val="002C6867"/>
    <w:rsid w:val="002D5801"/>
    <w:rsid w:val="002D6BEB"/>
    <w:rsid w:val="002E0661"/>
    <w:rsid w:val="002E547D"/>
    <w:rsid w:val="002E5A6B"/>
    <w:rsid w:val="002E5D04"/>
    <w:rsid w:val="002E7030"/>
    <w:rsid w:val="002F2A6E"/>
    <w:rsid w:val="002F48BA"/>
    <w:rsid w:val="002F6360"/>
    <w:rsid w:val="003013F3"/>
    <w:rsid w:val="00301910"/>
    <w:rsid w:val="0031745E"/>
    <w:rsid w:val="00325AA4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D71B6"/>
    <w:rsid w:val="003E14E6"/>
    <w:rsid w:val="003E1931"/>
    <w:rsid w:val="003F5C95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661BE"/>
    <w:rsid w:val="0048082D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F72"/>
    <w:rsid w:val="00551C63"/>
    <w:rsid w:val="00573374"/>
    <w:rsid w:val="0057507C"/>
    <w:rsid w:val="005779EB"/>
    <w:rsid w:val="00585408"/>
    <w:rsid w:val="0058645E"/>
    <w:rsid w:val="00593DAB"/>
    <w:rsid w:val="005961D0"/>
    <w:rsid w:val="005A7300"/>
    <w:rsid w:val="005C1736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632A"/>
    <w:rsid w:val="006914C5"/>
    <w:rsid w:val="00694303"/>
    <w:rsid w:val="006A4032"/>
    <w:rsid w:val="006B261F"/>
    <w:rsid w:val="006C605C"/>
    <w:rsid w:val="006D480C"/>
    <w:rsid w:val="006E2930"/>
    <w:rsid w:val="006E6653"/>
    <w:rsid w:val="006E6DFA"/>
    <w:rsid w:val="006F0F36"/>
    <w:rsid w:val="006F4B7C"/>
    <w:rsid w:val="00707D7A"/>
    <w:rsid w:val="007100E9"/>
    <w:rsid w:val="0071253B"/>
    <w:rsid w:val="007126BE"/>
    <w:rsid w:val="00715AB7"/>
    <w:rsid w:val="00717C00"/>
    <w:rsid w:val="00720080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67605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1C2B"/>
    <w:rsid w:val="00815D3B"/>
    <w:rsid w:val="008209AA"/>
    <w:rsid w:val="008268FC"/>
    <w:rsid w:val="00834D76"/>
    <w:rsid w:val="008378EE"/>
    <w:rsid w:val="00840BA9"/>
    <w:rsid w:val="008520B4"/>
    <w:rsid w:val="008607BE"/>
    <w:rsid w:val="00862A22"/>
    <w:rsid w:val="00870F96"/>
    <w:rsid w:val="00871EC1"/>
    <w:rsid w:val="008831B3"/>
    <w:rsid w:val="008870C5"/>
    <w:rsid w:val="00887456"/>
    <w:rsid w:val="00887945"/>
    <w:rsid w:val="008956FE"/>
    <w:rsid w:val="008963EF"/>
    <w:rsid w:val="00897E08"/>
    <w:rsid w:val="008A0009"/>
    <w:rsid w:val="008A22B8"/>
    <w:rsid w:val="008A4B63"/>
    <w:rsid w:val="008B0FB8"/>
    <w:rsid w:val="008B46E6"/>
    <w:rsid w:val="008B4FC0"/>
    <w:rsid w:val="008D0589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42911"/>
    <w:rsid w:val="00952665"/>
    <w:rsid w:val="0095439D"/>
    <w:rsid w:val="009549D8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C20A0"/>
    <w:rsid w:val="009C790F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AAC"/>
    <w:rsid w:val="00A156A7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30C1F"/>
    <w:rsid w:val="00B35E98"/>
    <w:rsid w:val="00B36193"/>
    <w:rsid w:val="00B36EA5"/>
    <w:rsid w:val="00B464B7"/>
    <w:rsid w:val="00B503BA"/>
    <w:rsid w:val="00B636DA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BF2E60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776D"/>
    <w:rsid w:val="00CC1824"/>
    <w:rsid w:val="00CC3878"/>
    <w:rsid w:val="00CD07C2"/>
    <w:rsid w:val="00CD0FAE"/>
    <w:rsid w:val="00CD111E"/>
    <w:rsid w:val="00CD308D"/>
    <w:rsid w:val="00CE05A0"/>
    <w:rsid w:val="00CE0DCD"/>
    <w:rsid w:val="00CE47C8"/>
    <w:rsid w:val="00CE678D"/>
    <w:rsid w:val="00CF04CF"/>
    <w:rsid w:val="00D015A5"/>
    <w:rsid w:val="00D14950"/>
    <w:rsid w:val="00D30944"/>
    <w:rsid w:val="00D705F6"/>
    <w:rsid w:val="00D70868"/>
    <w:rsid w:val="00D76A7B"/>
    <w:rsid w:val="00D82A86"/>
    <w:rsid w:val="00D95477"/>
    <w:rsid w:val="00D96C1E"/>
    <w:rsid w:val="00DA0260"/>
    <w:rsid w:val="00DA432A"/>
    <w:rsid w:val="00DA4F67"/>
    <w:rsid w:val="00DA6886"/>
    <w:rsid w:val="00DA7E00"/>
    <w:rsid w:val="00DB1719"/>
    <w:rsid w:val="00DB3295"/>
    <w:rsid w:val="00DB51B2"/>
    <w:rsid w:val="00DD3FBD"/>
    <w:rsid w:val="00DE11D9"/>
    <w:rsid w:val="00DF032A"/>
    <w:rsid w:val="00DF1D52"/>
    <w:rsid w:val="00DF7088"/>
    <w:rsid w:val="00E002D5"/>
    <w:rsid w:val="00E21472"/>
    <w:rsid w:val="00E232F8"/>
    <w:rsid w:val="00E34163"/>
    <w:rsid w:val="00E4013B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7422B"/>
    <w:rsid w:val="00E75E24"/>
    <w:rsid w:val="00E760FD"/>
    <w:rsid w:val="00E772D2"/>
    <w:rsid w:val="00EB42FB"/>
    <w:rsid w:val="00ED714C"/>
    <w:rsid w:val="00EE202A"/>
    <w:rsid w:val="00EE52F3"/>
    <w:rsid w:val="00EF3C6A"/>
    <w:rsid w:val="00EF60CC"/>
    <w:rsid w:val="00EF6E8F"/>
    <w:rsid w:val="00F00BBF"/>
    <w:rsid w:val="00F05094"/>
    <w:rsid w:val="00F10F9A"/>
    <w:rsid w:val="00F11BCD"/>
    <w:rsid w:val="00F13162"/>
    <w:rsid w:val="00F251B9"/>
    <w:rsid w:val="00F310DD"/>
    <w:rsid w:val="00F313DC"/>
    <w:rsid w:val="00F34C69"/>
    <w:rsid w:val="00F44DD4"/>
    <w:rsid w:val="00F54BCA"/>
    <w:rsid w:val="00F557EB"/>
    <w:rsid w:val="00F63EEB"/>
    <w:rsid w:val="00F63FAC"/>
    <w:rsid w:val="00F74629"/>
    <w:rsid w:val="00F76F37"/>
    <w:rsid w:val="00F801E9"/>
    <w:rsid w:val="00F92EE7"/>
    <w:rsid w:val="00F97134"/>
    <w:rsid w:val="00FA4D3B"/>
    <w:rsid w:val="00FA63CC"/>
    <w:rsid w:val="00FD4BCF"/>
    <w:rsid w:val="00FE2786"/>
    <w:rsid w:val="00FE36AE"/>
    <w:rsid w:val="00FF06E6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0995B-B18A-4D14-A6FC-81229E914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3</cp:revision>
  <cp:lastPrinted>2024-12-12T16:36:00Z</cp:lastPrinted>
  <dcterms:created xsi:type="dcterms:W3CDTF">2024-12-12T16:35:00Z</dcterms:created>
  <dcterms:modified xsi:type="dcterms:W3CDTF">2024-12-12T16:36:00Z</dcterms:modified>
</cp:coreProperties>
</file>