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7E049" w14:textId="08ACE61B" w:rsidR="00DA0260" w:rsidRPr="009E0011" w:rsidRDefault="00DB4023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57728" behindDoc="0" locked="1" layoutInCell="1" allowOverlap="0" wp14:anchorId="0B4F8CAF" wp14:editId="05D4C2E9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1905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-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3C5">
        <w:rPr>
          <w:rFonts w:ascii="Bookman Old Style" w:hAnsi="Bookman Old Style"/>
          <w:noProof/>
          <w:color w:val="000000"/>
          <w:sz w:val="44"/>
          <w:szCs w:val="44"/>
        </w:rPr>
        <w:t>LA SEÑORA</w:t>
      </w:r>
    </w:p>
    <w:p w14:paraId="320BD59F" w14:textId="241C1BCB" w:rsidR="002E4A49" w:rsidRDefault="002E4A49" w:rsidP="007E331C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>DO</w:t>
      </w:r>
      <w:r w:rsidR="00B133C5"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ÑA </w:t>
      </w:r>
      <w:r w:rsidR="00D05192">
        <w:rPr>
          <w:rStyle w:val="style7"/>
          <w:rFonts w:ascii="Bookman Old Style" w:hAnsi="Bookman Old Style"/>
          <w:b/>
          <w:color w:val="000000"/>
          <w:sz w:val="60"/>
          <w:szCs w:val="60"/>
        </w:rPr>
        <w:t>AMPARO CASALDERREY LORENZO</w:t>
      </w:r>
    </w:p>
    <w:p w14:paraId="41C4422A" w14:textId="06E9694E" w:rsidR="00AE2AA3" w:rsidRPr="002E4A49" w:rsidRDefault="00AE2AA3" w:rsidP="002E4A49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14:paraId="212B1A01" w14:textId="675C4F8A" w:rsidR="008B56F1" w:rsidRDefault="00ED15C8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32"/>
        </w:rPr>
      </w:pPr>
      <w:r>
        <w:rPr>
          <w:rFonts w:ascii="Century Schoolbook" w:hAnsi="Century Schoolbook"/>
          <w:sz w:val="28"/>
          <w:szCs w:val="32"/>
        </w:rPr>
        <w:t>(</w:t>
      </w:r>
      <w:r w:rsidR="00D54A82">
        <w:rPr>
          <w:rFonts w:ascii="Century Schoolbook" w:hAnsi="Century Schoolbook"/>
          <w:sz w:val="28"/>
          <w:szCs w:val="32"/>
        </w:rPr>
        <w:t>Vda</w:t>
      </w:r>
      <w:r>
        <w:rPr>
          <w:rFonts w:ascii="Century Schoolbook" w:hAnsi="Century Schoolbook"/>
          <w:sz w:val="28"/>
          <w:szCs w:val="32"/>
        </w:rPr>
        <w:t>.</w:t>
      </w:r>
      <w:r w:rsidR="00D54A82">
        <w:rPr>
          <w:rFonts w:ascii="Century Schoolbook" w:hAnsi="Century Schoolbook"/>
          <w:sz w:val="28"/>
          <w:szCs w:val="32"/>
        </w:rPr>
        <w:t xml:space="preserve"> de </w:t>
      </w:r>
      <w:r w:rsidR="00D05192">
        <w:rPr>
          <w:rFonts w:ascii="Century Schoolbook" w:hAnsi="Century Schoolbook"/>
          <w:sz w:val="28"/>
          <w:szCs w:val="32"/>
        </w:rPr>
        <w:t>Darío Justo Pena</w:t>
      </w:r>
      <w:r w:rsidR="00F209ED">
        <w:rPr>
          <w:rFonts w:ascii="Century Schoolbook" w:hAnsi="Century Schoolbook"/>
          <w:sz w:val="28"/>
          <w:szCs w:val="32"/>
        </w:rPr>
        <w:t>)</w:t>
      </w:r>
    </w:p>
    <w:p w14:paraId="07A3A2B1" w14:textId="77777777" w:rsidR="00D54A82" w:rsidRPr="008B56F1" w:rsidRDefault="00D54A82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32"/>
        </w:rPr>
      </w:pPr>
    </w:p>
    <w:p w14:paraId="0D915C8D" w14:textId="0D5962D7" w:rsidR="00DA0260" w:rsidRPr="009E0011" w:rsidRDefault="00FA4D3B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B974F0">
        <w:rPr>
          <w:rFonts w:ascii="Century Schoolbook" w:hAnsi="Century Schoolbook"/>
          <w:sz w:val="32"/>
          <w:szCs w:val="32"/>
        </w:rPr>
        <w:t xml:space="preserve"> </w:t>
      </w:r>
      <w:r w:rsidR="00D54A82">
        <w:rPr>
          <w:rFonts w:ascii="Century Schoolbook" w:hAnsi="Century Schoolbook"/>
          <w:sz w:val="32"/>
          <w:szCs w:val="32"/>
        </w:rPr>
        <w:t>1</w:t>
      </w:r>
      <w:r w:rsidR="00D05192">
        <w:rPr>
          <w:rFonts w:ascii="Century Schoolbook" w:hAnsi="Century Schoolbook"/>
          <w:sz w:val="32"/>
          <w:szCs w:val="32"/>
        </w:rPr>
        <w:t>6</w:t>
      </w:r>
      <w:r w:rsidR="00862A22">
        <w:rPr>
          <w:rFonts w:ascii="Century Schoolbook" w:hAnsi="Century Schoolbook"/>
          <w:sz w:val="32"/>
          <w:szCs w:val="32"/>
        </w:rPr>
        <w:t xml:space="preserve"> del presente</w:t>
      </w:r>
      <w:r w:rsidR="0071253B">
        <w:rPr>
          <w:rFonts w:ascii="Century Schoolbook" w:hAnsi="Century Schoolbook"/>
          <w:sz w:val="32"/>
          <w:szCs w:val="32"/>
        </w:rPr>
        <w:t>,</w:t>
      </w:r>
      <w:r w:rsidR="00B974F0">
        <w:rPr>
          <w:rFonts w:ascii="Century Schoolbook" w:hAnsi="Century Schoolbook"/>
          <w:sz w:val="32"/>
          <w:szCs w:val="32"/>
        </w:rPr>
        <w:t xml:space="preserve"> a los </w:t>
      </w:r>
      <w:r w:rsidR="00D05192">
        <w:rPr>
          <w:rFonts w:ascii="Century Schoolbook" w:hAnsi="Century Schoolbook"/>
          <w:sz w:val="32"/>
          <w:szCs w:val="32"/>
        </w:rPr>
        <w:t>96</w:t>
      </w:r>
      <w:r w:rsidR="0040032F">
        <w:rPr>
          <w:rFonts w:ascii="Century Schoolbook" w:hAnsi="Century Schoolbook"/>
          <w:sz w:val="32"/>
          <w:szCs w:val="32"/>
        </w:rPr>
        <w:t xml:space="preserve"> </w:t>
      </w:r>
      <w:r w:rsidR="00B974F0">
        <w:rPr>
          <w:rFonts w:ascii="Century Schoolbook" w:hAnsi="Century Schoolbook"/>
          <w:sz w:val="32"/>
          <w:szCs w:val="32"/>
        </w:rPr>
        <w:t xml:space="preserve">años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0B1ACA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40032F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S.S. y la B.A.</w:t>
      </w:r>
    </w:p>
    <w:p w14:paraId="1C984BF1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19A6114E" w14:textId="73204FF7" w:rsidR="00BE3359" w:rsidRDefault="0040032F" w:rsidP="0040032F">
      <w:pPr>
        <w:pStyle w:val="datoscentrados"/>
        <w:spacing w:before="0" w:beforeAutospacing="0" w:after="0" w:afterAutospacing="0"/>
        <w:ind w:left="1416" w:firstLine="708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</w:t>
      </w:r>
      <w:r w:rsidR="00F13162"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12F28C05" w14:textId="125AFA87" w:rsidR="0040032F" w:rsidRDefault="0040032F" w:rsidP="006272A2">
      <w:pPr>
        <w:pStyle w:val="datoscentrados"/>
        <w:spacing w:before="0" w:beforeAutospacing="0" w:after="0" w:afterAutospacing="0"/>
        <w:jc w:val="both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7DB8EECC" w14:textId="6397AB4C" w:rsidR="006721CF" w:rsidRDefault="006721CF" w:rsidP="002E4A49">
      <w:pPr>
        <w:ind w:left="-709"/>
        <w:jc w:val="both"/>
        <w:rPr>
          <w:rFonts w:ascii="Segoe IU" w:hAnsi="Segoe IU"/>
          <w:color w:val="000000"/>
          <w:sz w:val="34"/>
          <w:szCs w:val="32"/>
        </w:rPr>
      </w:pPr>
    </w:p>
    <w:p w14:paraId="5DC24B76" w14:textId="7F011020" w:rsidR="00B133C5" w:rsidRDefault="00D05192" w:rsidP="007A6FD2">
      <w:pPr>
        <w:ind w:left="-709"/>
        <w:jc w:val="both"/>
        <w:rPr>
          <w:rFonts w:ascii="Segoe IU" w:hAnsi="Segoe IU"/>
          <w:color w:val="000000"/>
          <w:sz w:val="34"/>
          <w:szCs w:val="32"/>
        </w:rPr>
      </w:pPr>
      <w:r w:rsidRPr="00D05192">
        <w:rPr>
          <w:rFonts w:ascii="Segoe IU" w:hAnsi="Segoe IU"/>
          <w:color w:val="000000"/>
          <w:sz w:val="34"/>
          <w:szCs w:val="32"/>
        </w:rPr>
        <w:t xml:space="preserve">Sus hijos: José Antonio, María Argentina , José Carlos Justo </w:t>
      </w:r>
      <w:proofErr w:type="spellStart"/>
      <w:r w:rsidRPr="00D05192">
        <w:rPr>
          <w:rFonts w:ascii="Segoe IU" w:hAnsi="Segoe IU"/>
          <w:color w:val="000000"/>
          <w:sz w:val="34"/>
          <w:szCs w:val="32"/>
        </w:rPr>
        <w:t>C</w:t>
      </w:r>
      <w:r>
        <w:rPr>
          <w:rFonts w:ascii="Segoe IU" w:hAnsi="Segoe IU"/>
          <w:color w:val="000000"/>
          <w:sz w:val="34"/>
          <w:szCs w:val="32"/>
        </w:rPr>
        <w:t>a</w:t>
      </w:r>
      <w:r w:rsidRPr="00D05192">
        <w:rPr>
          <w:rFonts w:ascii="Segoe IU" w:hAnsi="Segoe IU"/>
          <w:color w:val="000000"/>
          <w:sz w:val="34"/>
          <w:szCs w:val="32"/>
        </w:rPr>
        <w:t>salderrey</w:t>
      </w:r>
      <w:proofErr w:type="spellEnd"/>
      <w:r w:rsidRPr="00D05192">
        <w:rPr>
          <w:rFonts w:ascii="Segoe IU" w:hAnsi="Segoe IU"/>
          <w:color w:val="000000"/>
          <w:sz w:val="34"/>
          <w:szCs w:val="32"/>
        </w:rPr>
        <w:t>; y María Amparo Rey; hijos políticos: María Teresa, Enrique (+) y José Javier; nietos: José Antonio, María Erica, Enrique, David, Santiago, Rubén Darío, Jonathan y Cristian; bisnietos: Sandra, Sara, Martín, Sabela, Marco, Nico, Antía, Hugo, Aitana, Uxía, Manuel, Aarón, Sofía y Carlota; hermana política: Maruja; Su cuidadora: Soraya; nietos políticos, bisnietos políticos, sobrinos, primos y demás familia.</w:t>
      </w:r>
    </w:p>
    <w:p w14:paraId="7AF706D2" w14:textId="77777777" w:rsidR="007A6FD2" w:rsidRDefault="007A6FD2" w:rsidP="007A6FD2">
      <w:pPr>
        <w:ind w:left="-709"/>
        <w:jc w:val="both"/>
        <w:rPr>
          <w:rFonts w:ascii="Segoe IU" w:hAnsi="Segoe IU"/>
          <w:color w:val="000000"/>
          <w:sz w:val="34"/>
          <w:szCs w:val="32"/>
        </w:rPr>
      </w:pPr>
    </w:p>
    <w:p w14:paraId="2E7191BF" w14:textId="1FB4D394" w:rsidR="00D54A82" w:rsidRDefault="00D05192" w:rsidP="002E4A49">
      <w:pPr>
        <w:ind w:left="-709"/>
        <w:jc w:val="both"/>
        <w:rPr>
          <w:rFonts w:ascii="Segoe IU" w:hAnsi="Segoe IU"/>
          <w:b/>
          <w:bCs/>
          <w:color w:val="000000"/>
          <w:sz w:val="34"/>
          <w:szCs w:val="32"/>
        </w:rPr>
      </w:pPr>
      <w:r w:rsidRPr="00D05192">
        <w:rPr>
          <w:rFonts w:ascii="Segoe IU" w:hAnsi="Segoe IU"/>
          <w:color w:val="000000"/>
          <w:sz w:val="34"/>
          <w:szCs w:val="32"/>
        </w:rPr>
        <w:t xml:space="preserve">Ruegan una oración por su alma y la asistencia a la conducción que tendrá lugar </w:t>
      </w:r>
      <w:r>
        <w:rPr>
          <w:rFonts w:ascii="Segoe IU" w:hAnsi="Segoe IU"/>
          <w:color w:val="000000"/>
          <w:sz w:val="34"/>
          <w:szCs w:val="32"/>
        </w:rPr>
        <w:t>el</w:t>
      </w:r>
      <w:r w:rsidRPr="00D05192">
        <w:rPr>
          <w:rFonts w:ascii="Segoe IU" w:hAnsi="Segoe IU"/>
          <w:color w:val="000000"/>
          <w:sz w:val="34"/>
          <w:szCs w:val="32"/>
        </w:rPr>
        <w:t xml:space="preserve"> 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Sábado</w:t>
      </w:r>
      <w:r w:rsidRPr="00D05192">
        <w:rPr>
          <w:rFonts w:ascii="Segoe IU" w:hAnsi="Segoe IU"/>
          <w:color w:val="000000"/>
          <w:sz w:val="34"/>
          <w:szCs w:val="32"/>
        </w:rPr>
        <w:t xml:space="preserve"> día 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17</w:t>
      </w:r>
      <w:r w:rsidR="00ED15C8">
        <w:rPr>
          <w:rFonts w:ascii="Segoe IU" w:hAnsi="Segoe IU"/>
          <w:color w:val="000000"/>
          <w:sz w:val="34"/>
          <w:szCs w:val="32"/>
        </w:rPr>
        <w:t xml:space="preserve"> a las </w:t>
      </w:r>
      <w:r w:rsidR="00ED15C8" w:rsidRPr="00D8073A">
        <w:rPr>
          <w:rFonts w:ascii="Segoe IU" w:hAnsi="Segoe IU"/>
          <w:b/>
          <w:color w:val="000000"/>
          <w:sz w:val="34"/>
          <w:szCs w:val="32"/>
        </w:rPr>
        <w:t>CUATRO Y MEDIA</w:t>
      </w:r>
      <w:r w:rsidRPr="00D05192">
        <w:rPr>
          <w:rFonts w:ascii="Segoe IU" w:hAnsi="Segoe IU"/>
          <w:color w:val="000000"/>
          <w:sz w:val="34"/>
          <w:szCs w:val="32"/>
        </w:rPr>
        <w:t xml:space="preserve"> de la 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Tarde</w:t>
      </w:r>
      <w:r w:rsidRPr="00D05192">
        <w:rPr>
          <w:rFonts w:ascii="Segoe IU" w:hAnsi="Segoe IU"/>
          <w:color w:val="000000"/>
          <w:sz w:val="34"/>
          <w:szCs w:val="32"/>
        </w:rPr>
        <w:t xml:space="preserve"> desde Tanatorio de Poio a la 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Ig</w:t>
      </w:r>
      <w:r>
        <w:rPr>
          <w:rFonts w:ascii="Segoe IU" w:hAnsi="Segoe IU"/>
          <w:b/>
          <w:bCs/>
          <w:color w:val="000000"/>
          <w:sz w:val="34"/>
          <w:szCs w:val="32"/>
        </w:rPr>
        <w:t>l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esia Parroquial de San Salvador de Poio</w:t>
      </w:r>
      <w:r w:rsidR="00ED15C8">
        <w:rPr>
          <w:rFonts w:ascii="Segoe IU" w:hAnsi="Segoe IU"/>
          <w:color w:val="000000"/>
          <w:sz w:val="34"/>
          <w:szCs w:val="32"/>
        </w:rPr>
        <w:t xml:space="preserve"> donde a las </w:t>
      </w:r>
      <w:bookmarkStart w:id="0" w:name="_GoBack"/>
      <w:r w:rsidR="00ED15C8" w:rsidRPr="00D8073A">
        <w:rPr>
          <w:rFonts w:ascii="Segoe IU" w:hAnsi="Segoe IU"/>
          <w:b/>
          <w:color w:val="000000"/>
          <w:sz w:val="34"/>
          <w:szCs w:val="32"/>
        </w:rPr>
        <w:t>CINCO</w:t>
      </w:r>
      <w:bookmarkEnd w:id="0"/>
      <w:r w:rsidRPr="00D05192">
        <w:rPr>
          <w:rFonts w:ascii="Segoe IU" w:hAnsi="Segoe IU"/>
          <w:color w:val="000000"/>
          <w:sz w:val="34"/>
          <w:szCs w:val="32"/>
        </w:rPr>
        <w:t xml:space="preserve"> se celebrará el funeral por su eterno descanso y seguidamente a su inhumación en el </w:t>
      </w:r>
      <w:r w:rsidRPr="00D05192">
        <w:rPr>
          <w:rFonts w:ascii="Segoe IU" w:hAnsi="Segoe IU"/>
          <w:b/>
          <w:bCs/>
          <w:color w:val="000000"/>
          <w:sz w:val="34"/>
          <w:szCs w:val="32"/>
        </w:rPr>
        <w:t>Cementerio Vecinal de San Salvador de Poio</w:t>
      </w:r>
      <w:r w:rsidRPr="00D05192">
        <w:rPr>
          <w:rFonts w:ascii="Segoe IU" w:hAnsi="Segoe IU"/>
          <w:color w:val="000000"/>
          <w:sz w:val="34"/>
          <w:szCs w:val="32"/>
        </w:rPr>
        <w:t>, favores por los que anticipan gracias.</w:t>
      </w:r>
    </w:p>
    <w:p w14:paraId="331FB79A" w14:textId="77777777" w:rsidR="002C0EDD" w:rsidRPr="002C0EDD" w:rsidRDefault="002C0EDD" w:rsidP="002E4A49">
      <w:pPr>
        <w:ind w:left="-709"/>
        <w:jc w:val="both"/>
        <w:rPr>
          <w:rFonts w:ascii="Segoe IU" w:hAnsi="Segoe IU"/>
          <w:b/>
          <w:bCs/>
          <w:color w:val="000000"/>
          <w:sz w:val="34"/>
          <w:szCs w:val="32"/>
        </w:rPr>
      </w:pPr>
    </w:p>
    <w:p w14:paraId="0789E81F" w14:textId="77777777" w:rsidR="00D54A82" w:rsidRPr="00D54A82" w:rsidRDefault="00D54A82" w:rsidP="009D5C13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5F3C7FCF" w14:textId="718D646C" w:rsidR="009D5C13" w:rsidRPr="002216AD" w:rsidRDefault="002C0EDD" w:rsidP="009D5C13">
      <w:pPr>
        <w:ind w:left="-709"/>
        <w:jc w:val="both"/>
        <w:rPr>
          <w:rFonts w:ascii="Segoe IU" w:hAnsi="Segoe IU"/>
          <w:bCs/>
          <w:color w:val="000000"/>
          <w:sz w:val="36"/>
          <w:szCs w:val="36"/>
        </w:rPr>
      </w:pPr>
      <w:r>
        <w:rPr>
          <w:rFonts w:ascii="Segoe IU" w:hAnsi="Segoe IU"/>
          <w:bCs/>
          <w:color w:val="000000"/>
          <w:sz w:val="36"/>
          <w:szCs w:val="36"/>
        </w:rPr>
        <w:t xml:space="preserve">                                                  Poio a </w:t>
      </w:r>
      <w:r w:rsidR="00D05192">
        <w:rPr>
          <w:rFonts w:ascii="Segoe IU" w:hAnsi="Segoe IU"/>
          <w:bCs/>
          <w:color w:val="000000"/>
          <w:sz w:val="36"/>
          <w:szCs w:val="36"/>
        </w:rPr>
        <w:t>16</w:t>
      </w:r>
      <w:r>
        <w:rPr>
          <w:rFonts w:ascii="Segoe IU" w:hAnsi="Segoe IU"/>
          <w:bCs/>
          <w:color w:val="000000"/>
          <w:sz w:val="36"/>
          <w:szCs w:val="36"/>
        </w:rPr>
        <w:t xml:space="preserve"> de </w:t>
      </w:r>
      <w:r w:rsidR="00D05192">
        <w:rPr>
          <w:rFonts w:ascii="Segoe IU" w:hAnsi="Segoe IU"/>
          <w:bCs/>
          <w:color w:val="000000"/>
          <w:sz w:val="36"/>
          <w:szCs w:val="36"/>
        </w:rPr>
        <w:t>Mayo</w:t>
      </w:r>
      <w:r>
        <w:rPr>
          <w:rFonts w:ascii="Segoe IU" w:hAnsi="Segoe IU"/>
          <w:bCs/>
          <w:color w:val="000000"/>
          <w:sz w:val="36"/>
          <w:szCs w:val="36"/>
        </w:rPr>
        <w:t xml:space="preserve"> de 202</w:t>
      </w:r>
      <w:r w:rsidR="00D54A82">
        <w:rPr>
          <w:rFonts w:ascii="Segoe IU" w:hAnsi="Segoe IU"/>
          <w:bCs/>
          <w:color w:val="000000"/>
          <w:sz w:val="36"/>
          <w:szCs w:val="36"/>
        </w:rPr>
        <w:t>5</w:t>
      </w:r>
    </w:p>
    <w:p w14:paraId="44C84399" w14:textId="77777777" w:rsidR="00B40F82" w:rsidRDefault="00B40F82" w:rsidP="009D5C13">
      <w:pPr>
        <w:ind w:left="-709"/>
        <w:jc w:val="both"/>
        <w:rPr>
          <w:rFonts w:ascii="Segoe IU" w:hAnsi="Segoe IU"/>
          <w:color w:val="000000"/>
          <w:sz w:val="36"/>
          <w:szCs w:val="36"/>
          <w:u w:val="single"/>
        </w:rPr>
      </w:pPr>
    </w:p>
    <w:sectPr w:rsidR="00B40F82" w:rsidSect="004C0245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4C438" w14:textId="77777777" w:rsidR="000C2ED5" w:rsidRDefault="000C2ED5" w:rsidP="00CD0FAE">
      <w:r>
        <w:separator/>
      </w:r>
    </w:p>
  </w:endnote>
  <w:endnote w:type="continuationSeparator" w:id="0">
    <w:p w14:paraId="3B9E355D" w14:textId="77777777" w:rsidR="000C2ED5" w:rsidRDefault="000C2ED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91639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</w:p>
  <w:p w14:paraId="169658E2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20DC9737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49A1ECE6" w14:textId="77777777" w:rsidR="00CD0FAE" w:rsidRDefault="00DB4023" w:rsidP="00CD0FAE">
    <w:pPr>
      <w:pStyle w:val="Piedepgina"/>
      <w:jc w:val="center"/>
    </w:pPr>
    <w:r>
      <w:rPr>
        <w:noProof/>
      </w:rPr>
      <w:drawing>
        <wp:inline distT="0" distB="0" distL="0" distR="0" wp14:anchorId="429449AF" wp14:editId="4DDB9411">
          <wp:extent cx="1524000" cy="381000"/>
          <wp:effectExtent l="19050" t="0" r="0" b="0"/>
          <wp:docPr id="1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FE HORZ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41DE4" w14:textId="77777777" w:rsidR="000C2ED5" w:rsidRDefault="000C2ED5" w:rsidP="00CD0FAE">
      <w:r>
        <w:separator/>
      </w:r>
    </w:p>
  </w:footnote>
  <w:footnote w:type="continuationSeparator" w:id="0">
    <w:p w14:paraId="7982B134" w14:textId="77777777" w:rsidR="000C2ED5" w:rsidRDefault="000C2ED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5B64"/>
    <w:rsid w:val="00045F74"/>
    <w:rsid w:val="0004635F"/>
    <w:rsid w:val="00046C22"/>
    <w:rsid w:val="00051A95"/>
    <w:rsid w:val="0005606B"/>
    <w:rsid w:val="000564E1"/>
    <w:rsid w:val="00060FB5"/>
    <w:rsid w:val="00061E61"/>
    <w:rsid w:val="00062E03"/>
    <w:rsid w:val="00067FA2"/>
    <w:rsid w:val="000711EB"/>
    <w:rsid w:val="0007477A"/>
    <w:rsid w:val="00076703"/>
    <w:rsid w:val="00086EE8"/>
    <w:rsid w:val="000929F0"/>
    <w:rsid w:val="00095184"/>
    <w:rsid w:val="00097FC2"/>
    <w:rsid w:val="000A042C"/>
    <w:rsid w:val="000A7FB7"/>
    <w:rsid w:val="000B1ACA"/>
    <w:rsid w:val="000B6D18"/>
    <w:rsid w:val="000C2ED5"/>
    <w:rsid w:val="000C3672"/>
    <w:rsid w:val="000F441B"/>
    <w:rsid w:val="000F7B42"/>
    <w:rsid w:val="000F7FD7"/>
    <w:rsid w:val="001035EB"/>
    <w:rsid w:val="00107459"/>
    <w:rsid w:val="00111039"/>
    <w:rsid w:val="0013246D"/>
    <w:rsid w:val="00156EAC"/>
    <w:rsid w:val="00160E76"/>
    <w:rsid w:val="00162EB2"/>
    <w:rsid w:val="00165C02"/>
    <w:rsid w:val="001674FE"/>
    <w:rsid w:val="001748E8"/>
    <w:rsid w:val="00175D27"/>
    <w:rsid w:val="00183565"/>
    <w:rsid w:val="00192CB8"/>
    <w:rsid w:val="00193D91"/>
    <w:rsid w:val="001976E0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F121E"/>
    <w:rsid w:val="001F1E5B"/>
    <w:rsid w:val="001F4669"/>
    <w:rsid w:val="0020665D"/>
    <w:rsid w:val="002216AD"/>
    <w:rsid w:val="00223BA6"/>
    <w:rsid w:val="00231B5F"/>
    <w:rsid w:val="00241B8A"/>
    <w:rsid w:val="002435AE"/>
    <w:rsid w:val="00245BA5"/>
    <w:rsid w:val="002472A7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712F0"/>
    <w:rsid w:val="00275CFE"/>
    <w:rsid w:val="00281A40"/>
    <w:rsid w:val="00292B33"/>
    <w:rsid w:val="002B272E"/>
    <w:rsid w:val="002B5125"/>
    <w:rsid w:val="002B6F40"/>
    <w:rsid w:val="002C07F7"/>
    <w:rsid w:val="002C0EDD"/>
    <w:rsid w:val="002C65DD"/>
    <w:rsid w:val="002D5801"/>
    <w:rsid w:val="002D6BEB"/>
    <w:rsid w:val="002E0661"/>
    <w:rsid w:val="002E4A49"/>
    <w:rsid w:val="002E5A6B"/>
    <w:rsid w:val="002E6BCE"/>
    <w:rsid w:val="002E7030"/>
    <w:rsid w:val="002E7853"/>
    <w:rsid w:val="002F6360"/>
    <w:rsid w:val="00300322"/>
    <w:rsid w:val="003013F3"/>
    <w:rsid w:val="00301910"/>
    <w:rsid w:val="0031745E"/>
    <w:rsid w:val="0033741C"/>
    <w:rsid w:val="00337C5A"/>
    <w:rsid w:val="00345A57"/>
    <w:rsid w:val="00350D18"/>
    <w:rsid w:val="0035307E"/>
    <w:rsid w:val="00353E76"/>
    <w:rsid w:val="00364D81"/>
    <w:rsid w:val="003704BE"/>
    <w:rsid w:val="0037306A"/>
    <w:rsid w:val="00390BF5"/>
    <w:rsid w:val="00397029"/>
    <w:rsid w:val="00397A82"/>
    <w:rsid w:val="003A353A"/>
    <w:rsid w:val="003A7851"/>
    <w:rsid w:val="003C243D"/>
    <w:rsid w:val="003C41CC"/>
    <w:rsid w:val="003C55EA"/>
    <w:rsid w:val="003E086D"/>
    <w:rsid w:val="003E14E6"/>
    <w:rsid w:val="003E1931"/>
    <w:rsid w:val="003F5C95"/>
    <w:rsid w:val="0040032F"/>
    <w:rsid w:val="00400F05"/>
    <w:rsid w:val="00404282"/>
    <w:rsid w:val="00422077"/>
    <w:rsid w:val="004241C5"/>
    <w:rsid w:val="00426EA9"/>
    <w:rsid w:val="00430FCE"/>
    <w:rsid w:val="00434CEB"/>
    <w:rsid w:val="00440F17"/>
    <w:rsid w:val="00444BCA"/>
    <w:rsid w:val="0048082D"/>
    <w:rsid w:val="004819E6"/>
    <w:rsid w:val="00487665"/>
    <w:rsid w:val="004B0381"/>
    <w:rsid w:val="004B4365"/>
    <w:rsid w:val="004B65B8"/>
    <w:rsid w:val="004C0245"/>
    <w:rsid w:val="004C2C10"/>
    <w:rsid w:val="004C6B48"/>
    <w:rsid w:val="004D2192"/>
    <w:rsid w:val="004D404D"/>
    <w:rsid w:val="004E395A"/>
    <w:rsid w:val="005078C1"/>
    <w:rsid w:val="00520E31"/>
    <w:rsid w:val="0052251B"/>
    <w:rsid w:val="00531BBF"/>
    <w:rsid w:val="00533F62"/>
    <w:rsid w:val="0055143B"/>
    <w:rsid w:val="005779EB"/>
    <w:rsid w:val="0058645E"/>
    <w:rsid w:val="00593DAB"/>
    <w:rsid w:val="005C1736"/>
    <w:rsid w:val="005D106C"/>
    <w:rsid w:val="005D4C4E"/>
    <w:rsid w:val="005D55EE"/>
    <w:rsid w:val="005D756F"/>
    <w:rsid w:val="005F0463"/>
    <w:rsid w:val="00602FDC"/>
    <w:rsid w:val="00605C9B"/>
    <w:rsid w:val="0061578E"/>
    <w:rsid w:val="00617F97"/>
    <w:rsid w:val="006211EE"/>
    <w:rsid w:val="006272A2"/>
    <w:rsid w:val="00644A52"/>
    <w:rsid w:val="006462BE"/>
    <w:rsid w:val="00652B2D"/>
    <w:rsid w:val="00656479"/>
    <w:rsid w:val="00656A24"/>
    <w:rsid w:val="006721CF"/>
    <w:rsid w:val="0068632A"/>
    <w:rsid w:val="006914C5"/>
    <w:rsid w:val="006B261F"/>
    <w:rsid w:val="006D480C"/>
    <w:rsid w:val="006E2930"/>
    <w:rsid w:val="007100E9"/>
    <w:rsid w:val="0071253B"/>
    <w:rsid w:val="007126BE"/>
    <w:rsid w:val="00717C00"/>
    <w:rsid w:val="00723F12"/>
    <w:rsid w:val="0072541D"/>
    <w:rsid w:val="00726899"/>
    <w:rsid w:val="007348A4"/>
    <w:rsid w:val="00734D67"/>
    <w:rsid w:val="0073791B"/>
    <w:rsid w:val="007407D1"/>
    <w:rsid w:val="00745DF7"/>
    <w:rsid w:val="0074672F"/>
    <w:rsid w:val="007472AB"/>
    <w:rsid w:val="00762052"/>
    <w:rsid w:val="00765BD8"/>
    <w:rsid w:val="007749A3"/>
    <w:rsid w:val="00776657"/>
    <w:rsid w:val="007839AE"/>
    <w:rsid w:val="00787A10"/>
    <w:rsid w:val="00791E9B"/>
    <w:rsid w:val="007A2400"/>
    <w:rsid w:val="007A55BE"/>
    <w:rsid w:val="007A6FD2"/>
    <w:rsid w:val="007B0D67"/>
    <w:rsid w:val="007B40EA"/>
    <w:rsid w:val="007B4EC6"/>
    <w:rsid w:val="007B6FFD"/>
    <w:rsid w:val="007C228A"/>
    <w:rsid w:val="007C3376"/>
    <w:rsid w:val="007D307F"/>
    <w:rsid w:val="007D4A4D"/>
    <w:rsid w:val="007E331C"/>
    <w:rsid w:val="007E7519"/>
    <w:rsid w:val="007F0572"/>
    <w:rsid w:val="007F2B02"/>
    <w:rsid w:val="007F32F9"/>
    <w:rsid w:val="00807150"/>
    <w:rsid w:val="00816AAA"/>
    <w:rsid w:val="008209AA"/>
    <w:rsid w:val="008268FC"/>
    <w:rsid w:val="008378EE"/>
    <w:rsid w:val="00840BA9"/>
    <w:rsid w:val="00844269"/>
    <w:rsid w:val="00844D43"/>
    <w:rsid w:val="008520B4"/>
    <w:rsid w:val="00862A22"/>
    <w:rsid w:val="008831B3"/>
    <w:rsid w:val="00887456"/>
    <w:rsid w:val="008963EF"/>
    <w:rsid w:val="00897E08"/>
    <w:rsid w:val="008A22B8"/>
    <w:rsid w:val="008A4B63"/>
    <w:rsid w:val="008A6CD4"/>
    <w:rsid w:val="008B0FB8"/>
    <w:rsid w:val="008B56F1"/>
    <w:rsid w:val="008D0589"/>
    <w:rsid w:val="008E19EA"/>
    <w:rsid w:val="008F2379"/>
    <w:rsid w:val="008F2910"/>
    <w:rsid w:val="008F748E"/>
    <w:rsid w:val="009001D8"/>
    <w:rsid w:val="009020DA"/>
    <w:rsid w:val="00917F8F"/>
    <w:rsid w:val="00932921"/>
    <w:rsid w:val="0095439D"/>
    <w:rsid w:val="009549D8"/>
    <w:rsid w:val="009938B1"/>
    <w:rsid w:val="009A5ECB"/>
    <w:rsid w:val="009A60D6"/>
    <w:rsid w:val="009C790F"/>
    <w:rsid w:val="009D5C13"/>
    <w:rsid w:val="009E0011"/>
    <w:rsid w:val="009E0A5D"/>
    <w:rsid w:val="009E57F5"/>
    <w:rsid w:val="009F16E7"/>
    <w:rsid w:val="009F54CD"/>
    <w:rsid w:val="00A009AF"/>
    <w:rsid w:val="00A03AF4"/>
    <w:rsid w:val="00A12AAC"/>
    <w:rsid w:val="00A156A7"/>
    <w:rsid w:val="00A308BD"/>
    <w:rsid w:val="00A342B6"/>
    <w:rsid w:val="00A35F71"/>
    <w:rsid w:val="00A4059F"/>
    <w:rsid w:val="00A45A0C"/>
    <w:rsid w:val="00A675C6"/>
    <w:rsid w:val="00A67E6D"/>
    <w:rsid w:val="00A74EC6"/>
    <w:rsid w:val="00A828E0"/>
    <w:rsid w:val="00AD0555"/>
    <w:rsid w:val="00AD0A24"/>
    <w:rsid w:val="00AD3541"/>
    <w:rsid w:val="00AD7598"/>
    <w:rsid w:val="00AE2AA3"/>
    <w:rsid w:val="00AE4DB6"/>
    <w:rsid w:val="00AF7C4B"/>
    <w:rsid w:val="00B01C81"/>
    <w:rsid w:val="00B133C5"/>
    <w:rsid w:val="00B13CC3"/>
    <w:rsid w:val="00B30C1F"/>
    <w:rsid w:val="00B40F82"/>
    <w:rsid w:val="00B503BA"/>
    <w:rsid w:val="00B636DA"/>
    <w:rsid w:val="00B8694A"/>
    <w:rsid w:val="00B974F0"/>
    <w:rsid w:val="00BB1687"/>
    <w:rsid w:val="00BB3E2B"/>
    <w:rsid w:val="00BD6321"/>
    <w:rsid w:val="00BE098A"/>
    <w:rsid w:val="00BE140D"/>
    <w:rsid w:val="00BE3359"/>
    <w:rsid w:val="00C15C5F"/>
    <w:rsid w:val="00C222DF"/>
    <w:rsid w:val="00C23A64"/>
    <w:rsid w:val="00C25B65"/>
    <w:rsid w:val="00C36E06"/>
    <w:rsid w:val="00C40308"/>
    <w:rsid w:val="00C40461"/>
    <w:rsid w:val="00C41415"/>
    <w:rsid w:val="00C53BF9"/>
    <w:rsid w:val="00C57814"/>
    <w:rsid w:val="00C6722B"/>
    <w:rsid w:val="00C76B57"/>
    <w:rsid w:val="00C801DE"/>
    <w:rsid w:val="00C81429"/>
    <w:rsid w:val="00C828EC"/>
    <w:rsid w:val="00CA776D"/>
    <w:rsid w:val="00CC1824"/>
    <w:rsid w:val="00CC3878"/>
    <w:rsid w:val="00CD07C2"/>
    <w:rsid w:val="00CD0FAE"/>
    <w:rsid w:val="00CD276B"/>
    <w:rsid w:val="00CE0DCD"/>
    <w:rsid w:val="00CE47C8"/>
    <w:rsid w:val="00CF72D2"/>
    <w:rsid w:val="00D05192"/>
    <w:rsid w:val="00D201D5"/>
    <w:rsid w:val="00D252E7"/>
    <w:rsid w:val="00D3058E"/>
    <w:rsid w:val="00D54A82"/>
    <w:rsid w:val="00D56978"/>
    <w:rsid w:val="00D70868"/>
    <w:rsid w:val="00D76A7B"/>
    <w:rsid w:val="00D76B66"/>
    <w:rsid w:val="00D8073A"/>
    <w:rsid w:val="00D82A86"/>
    <w:rsid w:val="00D95477"/>
    <w:rsid w:val="00DA0260"/>
    <w:rsid w:val="00DA182D"/>
    <w:rsid w:val="00DA4F67"/>
    <w:rsid w:val="00DA6886"/>
    <w:rsid w:val="00DA7E00"/>
    <w:rsid w:val="00DB3295"/>
    <w:rsid w:val="00DB4023"/>
    <w:rsid w:val="00DB51B2"/>
    <w:rsid w:val="00DC0D53"/>
    <w:rsid w:val="00DD3FBD"/>
    <w:rsid w:val="00DE11D9"/>
    <w:rsid w:val="00DE67DC"/>
    <w:rsid w:val="00DF032A"/>
    <w:rsid w:val="00DF1D52"/>
    <w:rsid w:val="00E002D5"/>
    <w:rsid w:val="00E232F8"/>
    <w:rsid w:val="00E47F35"/>
    <w:rsid w:val="00E50330"/>
    <w:rsid w:val="00E5300E"/>
    <w:rsid w:val="00E54553"/>
    <w:rsid w:val="00E636C2"/>
    <w:rsid w:val="00E65213"/>
    <w:rsid w:val="00E6533F"/>
    <w:rsid w:val="00E75E24"/>
    <w:rsid w:val="00EA70E5"/>
    <w:rsid w:val="00EB42FB"/>
    <w:rsid w:val="00ED15C8"/>
    <w:rsid w:val="00ED714C"/>
    <w:rsid w:val="00EE52F3"/>
    <w:rsid w:val="00EF3C6A"/>
    <w:rsid w:val="00F05094"/>
    <w:rsid w:val="00F13162"/>
    <w:rsid w:val="00F209ED"/>
    <w:rsid w:val="00F313DC"/>
    <w:rsid w:val="00F34456"/>
    <w:rsid w:val="00F44DD4"/>
    <w:rsid w:val="00F54BCA"/>
    <w:rsid w:val="00F557EB"/>
    <w:rsid w:val="00F63FAC"/>
    <w:rsid w:val="00F74629"/>
    <w:rsid w:val="00F76F37"/>
    <w:rsid w:val="00F801E9"/>
    <w:rsid w:val="00F97134"/>
    <w:rsid w:val="00FA4D3B"/>
    <w:rsid w:val="00FA63CC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77C71"/>
  <w15:docId w15:val="{4F77C593-2F4C-4327-8661-585DC9FF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rPr>
      <w:rFonts w:ascii="Times New Roman" w:eastAsia="Times New Roman" w:hAnsi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98FE2-468F-4E0F-8A63-1EBEC4AB8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4</cp:revision>
  <cp:lastPrinted>2025-05-16T09:48:00Z</cp:lastPrinted>
  <dcterms:created xsi:type="dcterms:W3CDTF">2025-05-16T09:46:00Z</dcterms:created>
  <dcterms:modified xsi:type="dcterms:W3CDTF">2025-05-16T09:48:00Z</dcterms:modified>
</cp:coreProperties>
</file>