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67769" w14:textId="07CDFC4A" w:rsidR="00DA0260" w:rsidRPr="009E0011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44"/>
          <w:szCs w:val="44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7D25E103" wp14:editId="31362282">
            <wp:simplePos x="0" y="0"/>
            <wp:positionH relativeFrom="column">
              <wp:posOffset>-95250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7023">
        <w:rPr>
          <w:rStyle w:val="style7"/>
          <w:rFonts w:ascii="Bookman Old Style" w:hAnsi="Bookman Old Style"/>
          <w:color w:val="000000"/>
          <w:sz w:val="44"/>
          <w:szCs w:val="44"/>
        </w:rPr>
        <w:t>EL SEÑOR</w:t>
      </w:r>
    </w:p>
    <w:p w14:paraId="770E5E8B" w14:textId="2EF46720" w:rsidR="00734BE1" w:rsidRDefault="00D37A41" w:rsidP="00D37A41">
      <w:pPr>
        <w:tabs>
          <w:tab w:val="left" w:pos="567"/>
        </w:tabs>
        <w:ind w:left="2977" w:right="26"/>
        <w:jc w:val="center"/>
        <w:rPr>
          <w:rStyle w:val="style7"/>
          <w:rFonts w:ascii="Bookman Old Style" w:hAnsi="Bookman Old Style"/>
          <w:b/>
          <w:color w:val="000000"/>
          <w:sz w:val="72"/>
          <w:szCs w:val="72"/>
        </w:rPr>
      </w:pPr>
      <w:r w:rsidRPr="00D70748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D57023">
        <w:rPr>
          <w:rStyle w:val="style7"/>
          <w:rFonts w:ascii="Bookman Old Style" w:hAnsi="Bookman Old Style"/>
          <w:b/>
          <w:color w:val="000000"/>
          <w:sz w:val="56"/>
          <w:szCs w:val="56"/>
        </w:rPr>
        <w:t>N RICARDO ROMEO SANTIAGO ESCOBAR</w:t>
      </w:r>
      <w:r w:rsidR="00500002">
        <w:rPr>
          <w:noProof/>
        </w:rPr>
        <mc:AlternateContent>
          <mc:Choice Requires="wps">
            <w:drawing>
              <wp:inline distT="0" distB="0" distL="0" distR="0" wp14:anchorId="5DD3119E" wp14:editId="7E469406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A81F47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FF4286F" w14:textId="30B244E7" w:rsidR="00D37A41" w:rsidRPr="007C5895" w:rsidRDefault="00D37A41" w:rsidP="00D37A41">
      <w:pPr>
        <w:tabs>
          <w:tab w:val="left" w:pos="567"/>
        </w:tabs>
        <w:ind w:left="2977" w:right="26"/>
        <w:jc w:val="center"/>
        <w:rPr>
          <w:rFonts w:ascii="Bookman Old Style" w:hAnsi="Bookman Old Style"/>
          <w:b/>
          <w:color w:val="000000"/>
          <w:sz w:val="40"/>
          <w:szCs w:val="40"/>
        </w:rPr>
      </w:pPr>
    </w:p>
    <w:p w14:paraId="4598F3E9" w14:textId="37C3C50C" w:rsidR="0090348F" w:rsidRPr="00B34434" w:rsidRDefault="0090348F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3A5F9B9C" w14:textId="16F3880C" w:rsidR="00B34434" w:rsidRPr="00120579" w:rsidRDefault="00B3443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607C87E0" w14:textId="77777777" w:rsidR="00F02B26" w:rsidRDefault="00F02B26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48EDD30" w14:textId="734720DA" w:rsidR="004F1B97" w:rsidRDefault="00FA4D3B" w:rsidP="00D57023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</w:t>
      </w:r>
      <w:r w:rsidR="00E50330" w:rsidRPr="009E0011">
        <w:rPr>
          <w:rFonts w:ascii="Century Schoolbook" w:hAnsi="Century Schoolbook"/>
          <w:sz w:val="32"/>
          <w:szCs w:val="32"/>
        </w:rPr>
        <w:t>el día</w:t>
      </w:r>
      <w:r w:rsidR="008F2910">
        <w:rPr>
          <w:rFonts w:ascii="Century Schoolbook" w:hAnsi="Century Schoolbook"/>
          <w:sz w:val="32"/>
          <w:szCs w:val="32"/>
        </w:rPr>
        <w:t xml:space="preserve"> </w:t>
      </w:r>
      <w:r w:rsidR="00D57023">
        <w:rPr>
          <w:rFonts w:ascii="Century Schoolbook" w:hAnsi="Century Schoolbook"/>
          <w:sz w:val="32"/>
          <w:szCs w:val="32"/>
        </w:rPr>
        <w:t xml:space="preserve">02 </w:t>
      </w:r>
      <w:r w:rsidR="00862A22">
        <w:rPr>
          <w:rFonts w:ascii="Century Schoolbook" w:hAnsi="Century Schoolbook"/>
          <w:sz w:val="32"/>
          <w:szCs w:val="32"/>
        </w:rPr>
        <w:t>del presente</w:t>
      </w:r>
      <w:r w:rsidR="0071253B">
        <w:rPr>
          <w:rFonts w:ascii="Century Schoolbook" w:hAnsi="Century Schoolbook"/>
          <w:sz w:val="32"/>
          <w:szCs w:val="32"/>
        </w:rPr>
        <w:t>,</w:t>
      </w:r>
      <w:r w:rsidR="00050366">
        <w:rPr>
          <w:rFonts w:ascii="Century Schoolbook" w:hAnsi="Century Schoolbook"/>
          <w:sz w:val="32"/>
          <w:szCs w:val="32"/>
        </w:rPr>
        <w:t xml:space="preserve"> a los</w:t>
      </w:r>
      <w:r w:rsidR="00160E76">
        <w:rPr>
          <w:rFonts w:ascii="Century Schoolbook" w:hAnsi="Century Schoolbook"/>
          <w:sz w:val="32"/>
          <w:szCs w:val="32"/>
        </w:rPr>
        <w:t xml:space="preserve"> </w:t>
      </w:r>
      <w:r w:rsidR="00DB7EE7">
        <w:rPr>
          <w:rFonts w:ascii="Century Schoolbook" w:hAnsi="Century Schoolbook"/>
          <w:sz w:val="32"/>
          <w:szCs w:val="32"/>
        </w:rPr>
        <w:t>54</w:t>
      </w:r>
      <w:r w:rsidR="00E772FF">
        <w:rPr>
          <w:rFonts w:ascii="Century Schoolbook" w:hAnsi="Century Schoolbook"/>
          <w:sz w:val="32"/>
          <w:szCs w:val="32"/>
        </w:rPr>
        <w:t xml:space="preserve"> </w:t>
      </w:r>
      <w:r w:rsidR="00160E76">
        <w:rPr>
          <w:rFonts w:ascii="Century Schoolbook" w:hAnsi="Century Schoolbook"/>
          <w:sz w:val="32"/>
          <w:szCs w:val="32"/>
        </w:rPr>
        <w:t>años de edad</w:t>
      </w:r>
      <w:r w:rsidR="007472AB">
        <w:rPr>
          <w:rFonts w:ascii="Century Schoolbook" w:hAnsi="Century Schoolbook"/>
          <w:sz w:val="32"/>
          <w:szCs w:val="32"/>
        </w:rPr>
        <w:t xml:space="preserve"> </w:t>
      </w:r>
      <w:r w:rsidR="00F74629" w:rsidRPr="009E0011">
        <w:rPr>
          <w:rFonts w:ascii="Century Schoolbook" w:hAnsi="Century Schoolbook"/>
          <w:sz w:val="32"/>
          <w:szCs w:val="32"/>
        </w:rPr>
        <w:t>d</w:t>
      </w:r>
      <w:r w:rsidR="00DA0260" w:rsidRPr="009E0011">
        <w:rPr>
          <w:rFonts w:ascii="Century Schoolbook" w:hAnsi="Century Schoolbook"/>
          <w:sz w:val="32"/>
          <w:szCs w:val="32"/>
        </w:rPr>
        <w:t>espués de recibir</w:t>
      </w:r>
      <w:r w:rsidR="0025441B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los</w:t>
      </w:r>
      <w:r w:rsidR="006462BE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 xml:space="preserve">S.S. y la </w:t>
      </w:r>
      <w:r w:rsidR="00D57023">
        <w:rPr>
          <w:rFonts w:ascii="Century Schoolbook" w:hAnsi="Century Schoolbook"/>
          <w:sz w:val="32"/>
          <w:szCs w:val="32"/>
        </w:rPr>
        <w:t>B.A</w:t>
      </w:r>
    </w:p>
    <w:p w14:paraId="1B6E66AE" w14:textId="77777777" w:rsidR="00D57023" w:rsidRDefault="00D57023" w:rsidP="00D57023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240C8227" w14:textId="715B57EB" w:rsidR="00D57023" w:rsidRDefault="00D57023" w:rsidP="00D57023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D.E.P</w:t>
      </w:r>
    </w:p>
    <w:p w14:paraId="7D6F9B63" w14:textId="77777777" w:rsidR="00D57023" w:rsidRPr="00D57023" w:rsidRDefault="00D57023" w:rsidP="00D57023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57C86EF3" w14:textId="77777777" w:rsidR="004359C9" w:rsidRPr="004F1B97" w:rsidRDefault="004359C9" w:rsidP="004F1B97">
      <w:pPr>
        <w:pStyle w:val="datoscentrados"/>
        <w:spacing w:before="0" w:beforeAutospacing="0" w:after="0" w:afterAutospacing="0"/>
        <w:rPr>
          <w:rFonts w:ascii="Segoe IU" w:hAnsi="Segoe IU"/>
          <w:color w:val="000000"/>
          <w:sz w:val="10"/>
          <w:szCs w:val="36"/>
        </w:rPr>
      </w:pPr>
    </w:p>
    <w:p w14:paraId="43CD6C33" w14:textId="1816959B" w:rsidR="006B0576" w:rsidRPr="00DB7EE7" w:rsidRDefault="00D57023" w:rsidP="005B6CAA">
      <w:pPr>
        <w:jc w:val="both"/>
        <w:rPr>
          <w:rFonts w:ascii="Segoe IU" w:hAnsi="Segoe IU"/>
          <w:color w:val="000000"/>
          <w:sz w:val="32"/>
          <w:szCs w:val="32"/>
        </w:rPr>
      </w:pPr>
      <w:r w:rsidRPr="00D57023">
        <w:rPr>
          <w:rFonts w:ascii="Segoe IU" w:hAnsi="Segoe IU"/>
          <w:color w:val="000000"/>
          <w:sz w:val="32"/>
          <w:szCs w:val="32"/>
        </w:rPr>
        <w:t xml:space="preserve">Su hermano: José Juan Santiago Escobar, padres: José Santiago Dios (+) y Ana María Escobar </w:t>
      </w:r>
      <w:proofErr w:type="spellStart"/>
      <w:r w:rsidRPr="00D57023">
        <w:rPr>
          <w:rFonts w:ascii="Segoe IU" w:hAnsi="Segoe IU"/>
          <w:color w:val="000000"/>
          <w:sz w:val="32"/>
          <w:szCs w:val="32"/>
        </w:rPr>
        <w:t>Rebatta</w:t>
      </w:r>
      <w:proofErr w:type="spellEnd"/>
      <w:r w:rsidRPr="00D57023">
        <w:rPr>
          <w:rFonts w:ascii="Segoe IU" w:hAnsi="Segoe IU"/>
          <w:color w:val="000000"/>
          <w:sz w:val="32"/>
          <w:szCs w:val="32"/>
        </w:rPr>
        <w:t xml:space="preserve"> (+); tíos; tíos políticos, </w:t>
      </w:r>
      <w:proofErr w:type="gramStart"/>
      <w:r w:rsidRPr="00D57023">
        <w:rPr>
          <w:rFonts w:ascii="Segoe IU" w:hAnsi="Segoe IU"/>
          <w:color w:val="000000"/>
          <w:sz w:val="32"/>
          <w:szCs w:val="32"/>
        </w:rPr>
        <w:t>Amigos ,</w:t>
      </w:r>
      <w:proofErr w:type="gramEnd"/>
      <w:r w:rsidRPr="00D57023">
        <w:rPr>
          <w:rFonts w:ascii="Segoe IU" w:hAnsi="Segoe IU"/>
          <w:color w:val="000000"/>
          <w:sz w:val="32"/>
          <w:szCs w:val="32"/>
        </w:rPr>
        <w:t xml:space="preserve"> primos y demás familia.</w:t>
      </w:r>
    </w:p>
    <w:p w14:paraId="7416397D" w14:textId="77777777" w:rsidR="00F02B26" w:rsidRPr="00DB7EE7" w:rsidRDefault="00F02B26" w:rsidP="00FF0D1B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3C5BED95" w14:textId="25DE12CF" w:rsidR="00D57023" w:rsidRPr="00D57023" w:rsidRDefault="00D57023" w:rsidP="00D57023">
      <w:pPr>
        <w:ind w:right="-399"/>
        <w:rPr>
          <w:rFonts w:ascii="Segoe IU" w:hAnsi="Segoe IU"/>
          <w:color w:val="000000"/>
          <w:sz w:val="32"/>
          <w:szCs w:val="32"/>
        </w:rPr>
      </w:pPr>
      <w:r w:rsidRPr="00D57023">
        <w:rPr>
          <w:rFonts w:ascii="Segoe IU" w:hAnsi="Segoe IU"/>
          <w:color w:val="000000"/>
          <w:sz w:val="32"/>
          <w:szCs w:val="32"/>
        </w:rPr>
        <w:t xml:space="preserve">Ruegan una oración por su alma y la asistencia a la conducción que tendrá lugar </w:t>
      </w:r>
      <w:r>
        <w:rPr>
          <w:rFonts w:ascii="Segoe IU" w:hAnsi="Segoe IU"/>
          <w:color w:val="000000"/>
          <w:sz w:val="32"/>
          <w:szCs w:val="32"/>
        </w:rPr>
        <w:t>el</w:t>
      </w:r>
      <w:r w:rsidRPr="00D57023">
        <w:rPr>
          <w:rFonts w:ascii="Segoe IU" w:hAnsi="Segoe IU"/>
          <w:color w:val="000000"/>
          <w:sz w:val="32"/>
          <w:szCs w:val="32"/>
        </w:rPr>
        <w:t xml:space="preserve"> </w:t>
      </w:r>
      <w:r w:rsidRPr="00D57023">
        <w:rPr>
          <w:rFonts w:ascii="Segoe IU" w:hAnsi="Segoe IU"/>
          <w:b/>
          <w:bCs/>
          <w:color w:val="000000"/>
          <w:sz w:val="32"/>
          <w:szCs w:val="32"/>
        </w:rPr>
        <w:t>VIERNES</w:t>
      </w:r>
      <w:r w:rsidRPr="00D57023">
        <w:rPr>
          <w:rFonts w:ascii="Segoe IU" w:hAnsi="Segoe IU"/>
          <w:color w:val="000000"/>
          <w:sz w:val="32"/>
          <w:szCs w:val="32"/>
        </w:rPr>
        <w:t xml:space="preserve"> día </w:t>
      </w:r>
      <w:r w:rsidRPr="00D57023">
        <w:rPr>
          <w:rFonts w:ascii="Segoe IU" w:hAnsi="Segoe IU"/>
          <w:b/>
          <w:bCs/>
          <w:color w:val="000000"/>
          <w:sz w:val="32"/>
          <w:szCs w:val="32"/>
        </w:rPr>
        <w:t>4</w:t>
      </w:r>
      <w:r w:rsidRPr="00D57023">
        <w:rPr>
          <w:rFonts w:ascii="Segoe IU" w:hAnsi="Segoe IU"/>
          <w:color w:val="000000"/>
          <w:sz w:val="32"/>
          <w:szCs w:val="32"/>
        </w:rPr>
        <w:t xml:space="preserve"> a las </w:t>
      </w:r>
      <w:r w:rsidR="00FF6BD6" w:rsidRPr="00FF6BD6">
        <w:rPr>
          <w:rFonts w:ascii="Segoe IU" w:hAnsi="Segoe IU"/>
          <w:b/>
          <w:color w:val="000000"/>
          <w:sz w:val="32"/>
          <w:szCs w:val="32"/>
        </w:rPr>
        <w:t>DOCE y CUARTO</w:t>
      </w:r>
      <w:r w:rsidRPr="00D57023">
        <w:rPr>
          <w:rFonts w:ascii="Segoe IU" w:hAnsi="Segoe IU"/>
          <w:color w:val="000000"/>
          <w:sz w:val="32"/>
          <w:szCs w:val="32"/>
        </w:rPr>
        <w:t xml:space="preserve"> de</w:t>
      </w:r>
      <w:r w:rsidR="00FF6BD6">
        <w:rPr>
          <w:rFonts w:ascii="Segoe IU" w:hAnsi="Segoe IU"/>
          <w:color w:val="000000"/>
          <w:sz w:val="32"/>
          <w:szCs w:val="32"/>
        </w:rPr>
        <w:t>l</w:t>
      </w:r>
      <w:r w:rsidRPr="00D57023">
        <w:rPr>
          <w:rFonts w:ascii="Segoe IU" w:hAnsi="Segoe IU"/>
          <w:color w:val="000000"/>
          <w:sz w:val="32"/>
          <w:szCs w:val="32"/>
        </w:rPr>
        <w:t xml:space="preserve"> </w:t>
      </w:r>
      <w:r w:rsidR="00FF6BD6">
        <w:rPr>
          <w:rFonts w:ascii="Segoe IU" w:hAnsi="Segoe IU"/>
          <w:b/>
          <w:bCs/>
          <w:color w:val="000000"/>
          <w:sz w:val="32"/>
          <w:szCs w:val="32"/>
        </w:rPr>
        <w:t>MEDIODÍA</w:t>
      </w:r>
      <w:r w:rsidRPr="00D57023">
        <w:rPr>
          <w:rFonts w:ascii="Segoe IU" w:hAnsi="Segoe IU"/>
          <w:b/>
          <w:bCs/>
          <w:color w:val="000000"/>
          <w:sz w:val="32"/>
          <w:szCs w:val="32"/>
        </w:rPr>
        <w:t xml:space="preserve"> </w:t>
      </w:r>
      <w:r w:rsidRPr="00D57023">
        <w:rPr>
          <w:rFonts w:ascii="Segoe IU" w:hAnsi="Segoe IU"/>
          <w:color w:val="000000"/>
          <w:sz w:val="32"/>
          <w:szCs w:val="32"/>
        </w:rPr>
        <w:t xml:space="preserve">desde Tanatorio San Marcos de Marín al </w:t>
      </w:r>
      <w:r w:rsidRPr="00D57023">
        <w:rPr>
          <w:rFonts w:ascii="Segoe IU" w:hAnsi="Segoe IU"/>
          <w:b/>
          <w:bCs/>
          <w:color w:val="000000"/>
          <w:sz w:val="32"/>
          <w:szCs w:val="32"/>
        </w:rPr>
        <w:t>Cementerio Municipal de A Raña</w:t>
      </w:r>
      <w:r w:rsidRPr="00D57023">
        <w:rPr>
          <w:rFonts w:ascii="Segoe IU" w:hAnsi="Segoe IU"/>
          <w:color w:val="000000"/>
          <w:sz w:val="32"/>
          <w:szCs w:val="32"/>
        </w:rPr>
        <w:t xml:space="preserve"> donde recibirá cristiana sepultura.</w:t>
      </w:r>
    </w:p>
    <w:p w14:paraId="5C3E2B52" w14:textId="53844945" w:rsidR="00D27306" w:rsidRPr="00DB7EE7" w:rsidRDefault="00D57023" w:rsidP="00D57023">
      <w:pPr>
        <w:ind w:right="-399"/>
        <w:rPr>
          <w:rFonts w:ascii="Segoe IU" w:hAnsi="Segoe IU"/>
          <w:color w:val="000000"/>
          <w:sz w:val="32"/>
          <w:szCs w:val="32"/>
        </w:rPr>
      </w:pPr>
      <w:r w:rsidRPr="00D57023">
        <w:rPr>
          <w:rFonts w:ascii="Segoe IU" w:hAnsi="Segoe IU"/>
          <w:color w:val="000000"/>
          <w:sz w:val="32"/>
          <w:szCs w:val="32"/>
        </w:rPr>
        <w:t xml:space="preserve">El funeral por su eterno descanso se celebrará </w:t>
      </w:r>
      <w:r>
        <w:rPr>
          <w:rFonts w:ascii="Segoe IU" w:hAnsi="Segoe IU"/>
          <w:color w:val="000000"/>
          <w:sz w:val="32"/>
          <w:szCs w:val="32"/>
        </w:rPr>
        <w:t>el</w:t>
      </w:r>
      <w:r w:rsidRPr="00D57023">
        <w:rPr>
          <w:rFonts w:ascii="Segoe IU" w:hAnsi="Segoe IU"/>
          <w:color w:val="000000"/>
          <w:sz w:val="32"/>
          <w:szCs w:val="32"/>
        </w:rPr>
        <w:t xml:space="preserve"> </w:t>
      </w:r>
      <w:r w:rsidRPr="00D57023">
        <w:rPr>
          <w:rFonts w:ascii="Segoe IU" w:hAnsi="Segoe IU"/>
          <w:b/>
          <w:bCs/>
          <w:color w:val="000000"/>
          <w:sz w:val="32"/>
          <w:szCs w:val="32"/>
        </w:rPr>
        <w:t>VIERNES</w:t>
      </w:r>
      <w:r w:rsidRPr="00D57023">
        <w:rPr>
          <w:rFonts w:ascii="Segoe IU" w:hAnsi="Segoe IU"/>
          <w:color w:val="000000"/>
          <w:sz w:val="32"/>
          <w:szCs w:val="32"/>
        </w:rPr>
        <w:t xml:space="preserve"> día </w:t>
      </w:r>
      <w:r w:rsidRPr="00D57023">
        <w:rPr>
          <w:rFonts w:ascii="Segoe IU" w:hAnsi="Segoe IU"/>
          <w:b/>
          <w:bCs/>
          <w:color w:val="000000"/>
          <w:sz w:val="32"/>
          <w:szCs w:val="32"/>
        </w:rPr>
        <w:t>4</w:t>
      </w:r>
      <w:r w:rsidR="00FF6BD6">
        <w:rPr>
          <w:rFonts w:ascii="Segoe IU" w:hAnsi="Segoe IU"/>
          <w:color w:val="000000"/>
          <w:sz w:val="32"/>
          <w:szCs w:val="32"/>
        </w:rPr>
        <w:t xml:space="preserve"> a la</w:t>
      </w:r>
      <w:r w:rsidRPr="00D57023">
        <w:rPr>
          <w:rFonts w:ascii="Segoe IU" w:hAnsi="Segoe IU"/>
          <w:color w:val="000000"/>
          <w:sz w:val="32"/>
          <w:szCs w:val="32"/>
        </w:rPr>
        <w:t xml:space="preserve"> </w:t>
      </w:r>
      <w:r w:rsidR="00FF6BD6" w:rsidRPr="00FF6BD6">
        <w:rPr>
          <w:rFonts w:ascii="Segoe IU" w:hAnsi="Segoe IU"/>
          <w:b/>
          <w:color w:val="000000"/>
          <w:sz w:val="32"/>
          <w:szCs w:val="32"/>
        </w:rPr>
        <w:t>UNA</w:t>
      </w:r>
      <w:r w:rsidRPr="00D57023">
        <w:rPr>
          <w:rFonts w:ascii="Segoe IU" w:hAnsi="Segoe IU"/>
          <w:color w:val="000000"/>
          <w:sz w:val="32"/>
          <w:szCs w:val="32"/>
        </w:rPr>
        <w:t xml:space="preserve"> en la </w:t>
      </w:r>
      <w:r w:rsidRPr="00D57023">
        <w:rPr>
          <w:rFonts w:ascii="Segoe IU" w:hAnsi="Segoe IU"/>
          <w:b/>
          <w:bCs/>
          <w:color w:val="000000"/>
          <w:sz w:val="32"/>
          <w:szCs w:val="32"/>
        </w:rPr>
        <w:t>Iglesia Parroquial Templo Nuevo de Marín</w:t>
      </w:r>
      <w:r w:rsidRPr="00D57023">
        <w:rPr>
          <w:rFonts w:ascii="Segoe IU" w:hAnsi="Segoe IU"/>
          <w:color w:val="000000"/>
          <w:sz w:val="32"/>
          <w:szCs w:val="32"/>
        </w:rPr>
        <w:t>, favores por los que anticipan gracias</w:t>
      </w:r>
      <w:r>
        <w:rPr>
          <w:rFonts w:ascii="Segoe IU" w:hAnsi="Segoe IU"/>
          <w:color w:val="000000"/>
          <w:sz w:val="32"/>
          <w:szCs w:val="32"/>
        </w:rPr>
        <w:t>.</w:t>
      </w:r>
    </w:p>
    <w:p w14:paraId="2388869F" w14:textId="47A13936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0F1CA6FC" w14:textId="593EC745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586F84F8" w14:textId="494D154E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D372ACD" w14:textId="3871CFAB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01389AC2" w14:textId="7395AA76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4FB97497" w14:textId="18BAB6AD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4DFEBAF3" w14:textId="4056EDA5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61E7A5F6" w14:textId="219F2645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718BE786" w14:textId="1F3E044E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937EB4B" w14:textId="614A769C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00B51AC3" w14:textId="3ED06762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6D04767" w14:textId="77777777" w:rsidR="00D27306" w:rsidRP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364216C" w14:textId="162E0616" w:rsidR="000B5A7B" w:rsidRDefault="000B5A7B" w:rsidP="00E73149">
      <w:pPr>
        <w:jc w:val="right"/>
        <w:rPr>
          <w:rFonts w:ascii="Segoe IU" w:hAnsi="Segoe IU"/>
          <w:color w:val="000000"/>
          <w:sz w:val="36"/>
          <w:szCs w:val="36"/>
        </w:rPr>
      </w:pPr>
      <w:r w:rsidRPr="000B5A7B">
        <w:rPr>
          <w:rFonts w:ascii="Segoe IU" w:hAnsi="Segoe IU"/>
          <w:color w:val="000000"/>
          <w:sz w:val="36"/>
          <w:szCs w:val="36"/>
        </w:rPr>
        <w:t>Sala de Velaciones: Tanatorio San Marcos</w:t>
      </w:r>
      <w:r w:rsidR="00FF6BD6">
        <w:rPr>
          <w:rFonts w:ascii="Segoe IU" w:hAnsi="Segoe IU"/>
          <w:color w:val="000000"/>
          <w:sz w:val="36"/>
          <w:szCs w:val="36"/>
        </w:rPr>
        <w:t xml:space="preserve"> (</w:t>
      </w:r>
      <w:bookmarkStart w:id="0" w:name="_GoBack"/>
      <w:bookmarkEnd w:id="0"/>
      <w:r w:rsidR="00146AB1">
        <w:rPr>
          <w:rFonts w:ascii="Segoe IU" w:hAnsi="Segoe IU"/>
          <w:color w:val="000000"/>
          <w:sz w:val="36"/>
          <w:szCs w:val="36"/>
        </w:rPr>
        <w:t>Mar</w:t>
      </w:r>
      <w:r w:rsidR="00146AB1">
        <w:rPr>
          <w:rFonts w:ascii="Segoe IU" w:hAnsi="Segoe IU" w:hint="eastAsia"/>
          <w:color w:val="000000"/>
          <w:sz w:val="36"/>
          <w:szCs w:val="36"/>
        </w:rPr>
        <w:t>í</w:t>
      </w:r>
      <w:r w:rsidR="00146AB1">
        <w:rPr>
          <w:rFonts w:ascii="Segoe IU" w:hAnsi="Segoe IU"/>
          <w:color w:val="000000"/>
          <w:sz w:val="36"/>
          <w:szCs w:val="36"/>
        </w:rPr>
        <w:t>n)</w:t>
      </w:r>
      <w:r w:rsidRPr="000B5A7B">
        <w:rPr>
          <w:rFonts w:ascii="Segoe IU" w:hAnsi="Segoe IU"/>
          <w:color w:val="000000"/>
          <w:sz w:val="36"/>
          <w:szCs w:val="36"/>
        </w:rPr>
        <w:t xml:space="preserve"> - Sala nº </w:t>
      </w:r>
      <w:r w:rsidR="00D1304C">
        <w:rPr>
          <w:rFonts w:ascii="Segoe IU" w:hAnsi="Segoe IU"/>
          <w:color w:val="000000"/>
          <w:sz w:val="36"/>
          <w:szCs w:val="36"/>
        </w:rPr>
        <w:t>1</w:t>
      </w:r>
    </w:p>
    <w:p w14:paraId="298E7DC0" w14:textId="2D4A7C63" w:rsidR="006527FD" w:rsidRDefault="006527FD" w:rsidP="005579D3">
      <w:pPr>
        <w:rPr>
          <w:rFonts w:ascii="Segoe IU" w:hAnsi="Segoe IU"/>
          <w:color w:val="000000"/>
          <w:sz w:val="4"/>
          <w:szCs w:val="4"/>
        </w:rPr>
      </w:pPr>
    </w:p>
    <w:p w14:paraId="1D92AFE5" w14:textId="1F729413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09A75301" w14:textId="73280662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6189C035" w14:textId="7C9F8C97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0FE166CF" w14:textId="5531C0AE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70B9B6DD" w14:textId="1FA92C75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381B34D5" w14:textId="06C6AF4A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0F3F708B" w14:textId="0FCD42FD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5B5D19B8" w14:textId="27269301" w:rsidR="00D27306" w:rsidRPr="00DB7EE7" w:rsidRDefault="00DB7EE7" w:rsidP="005579D3">
      <w:pPr>
        <w:rPr>
          <w:rFonts w:ascii="Segoe IU" w:hAnsi="Segoe IU"/>
          <w:color w:val="000000"/>
          <w:sz w:val="32"/>
          <w:szCs w:val="32"/>
        </w:rPr>
      </w:pPr>
      <w:r>
        <w:rPr>
          <w:rFonts w:ascii="Segoe IU" w:hAnsi="Segoe IU"/>
          <w:b/>
          <w:bCs/>
          <w:color w:val="000000"/>
          <w:sz w:val="32"/>
          <w:szCs w:val="32"/>
        </w:rPr>
        <w:t xml:space="preserve">  </w:t>
      </w:r>
    </w:p>
    <w:p w14:paraId="0D2A5D50" w14:textId="77777777" w:rsidR="00D27306" w:rsidRP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1569210E" w14:textId="6359657D" w:rsidR="005579D3" w:rsidRPr="005579D3" w:rsidRDefault="004359C9" w:rsidP="007F5E98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Marín</w:t>
      </w:r>
      <w:r w:rsidR="00BA6798">
        <w:rPr>
          <w:rFonts w:ascii="Segoe IU" w:hAnsi="Segoe IU"/>
          <w:color w:val="000000"/>
          <w:sz w:val="36"/>
          <w:szCs w:val="36"/>
        </w:rPr>
        <w:t>,</w:t>
      </w:r>
      <w:r>
        <w:rPr>
          <w:rFonts w:ascii="Segoe IU" w:hAnsi="Segoe IU"/>
          <w:color w:val="000000"/>
          <w:sz w:val="36"/>
          <w:szCs w:val="36"/>
        </w:rPr>
        <w:t xml:space="preserve"> </w:t>
      </w:r>
      <w:r w:rsidR="00D57023">
        <w:rPr>
          <w:rFonts w:ascii="Segoe IU" w:hAnsi="Segoe IU"/>
          <w:color w:val="000000"/>
          <w:sz w:val="36"/>
          <w:szCs w:val="36"/>
        </w:rPr>
        <w:t>02</w:t>
      </w:r>
      <w:r w:rsidR="00734BE1">
        <w:rPr>
          <w:rFonts w:ascii="Segoe IU" w:hAnsi="Segoe IU"/>
          <w:color w:val="000000"/>
          <w:sz w:val="36"/>
          <w:szCs w:val="36"/>
        </w:rPr>
        <w:t xml:space="preserve"> de</w:t>
      </w:r>
      <w:r w:rsidR="00E772FF">
        <w:rPr>
          <w:rFonts w:ascii="Segoe IU" w:hAnsi="Segoe IU"/>
          <w:color w:val="000000"/>
          <w:sz w:val="36"/>
          <w:szCs w:val="36"/>
        </w:rPr>
        <w:t xml:space="preserve"> </w:t>
      </w:r>
      <w:r w:rsidR="00D57023">
        <w:rPr>
          <w:rFonts w:ascii="Segoe IU" w:hAnsi="Segoe IU"/>
          <w:color w:val="000000"/>
          <w:sz w:val="36"/>
          <w:szCs w:val="36"/>
        </w:rPr>
        <w:t>Julio</w:t>
      </w:r>
      <w:r w:rsidR="005579D3">
        <w:rPr>
          <w:rFonts w:ascii="Segoe IU" w:hAnsi="Segoe IU"/>
          <w:color w:val="000000"/>
          <w:sz w:val="36"/>
          <w:szCs w:val="36"/>
        </w:rPr>
        <w:t xml:space="preserve"> de 202</w:t>
      </w:r>
      <w:r w:rsidR="00DB7EE7">
        <w:rPr>
          <w:rFonts w:ascii="Segoe IU" w:hAnsi="Segoe IU"/>
          <w:color w:val="000000"/>
          <w:sz w:val="36"/>
          <w:szCs w:val="36"/>
        </w:rPr>
        <w:t>5</w:t>
      </w:r>
    </w:p>
    <w:sectPr w:rsidR="005579D3" w:rsidRPr="005579D3" w:rsidSect="00BA0E89">
      <w:footerReference w:type="default" r:id="rId8"/>
      <w:pgSz w:w="11906" w:h="16838"/>
      <w:pgMar w:top="899" w:right="1106" w:bottom="1417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291D4" w14:textId="77777777" w:rsidR="00343389" w:rsidRDefault="00343389" w:rsidP="00CD0FAE">
      <w:r>
        <w:separator/>
      </w:r>
    </w:p>
  </w:endnote>
  <w:endnote w:type="continuationSeparator" w:id="0">
    <w:p w14:paraId="3BEC226F" w14:textId="77777777" w:rsidR="00343389" w:rsidRDefault="00343389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F8DD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2F12646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6FA191D6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464AC37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30881D87" wp14:editId="70E18E38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AE02A" w14:textId="77777777" w:rsidR="00343389" w:rsidRDefault="00343389" w:rsidP="00CD0FAE">
      <w:r>
        <w:separator/>
      </w:r>
    </w:p>
  </w:footnote>
  <w:footnote w:type="continuationSeparator" w:id="0">
    <w:p w14:paraId="3A5B55EA" w14:textId="77777777" w:rsidR="00343389" w:rsidRDefault="00343389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073FC"/>
    <w:rsid w:val="00020D21"/>
    <w:rsid w:val="0004635F"/>
    <w:rsid w:val="00046A18"/>
    <w:rsid w:val="00046C22"/>
    <w:rsid w:val="00050366"/>
    <w:rsid w:val="00051A95"/>
    <w:rsid w:val="0005606B"/>
    <w:rsid w:val="00061C9D"/>
    <w:rsid w:val="00061E61"/>
    <w:rsid w:val="00062E03"/>
    <w:rsid w:val="00067FA2"/>
    <w:rsid w:val="000711EB"/>
    <w:rsid w:val="0007477A"/>
    <w:rsid w:val="0007582D"/>
    <w:rsid w:val="00076703"/>
    <w:rsid w:val="00086EE8"/>
    <w:rsid w:val="00091269"/>
    <w:rsid w:val="000929F0"/>
    <w:rsid w:val="00095184"/>
    <w:rsid w:val="00097FC2"/>
    <w:rsid w:val="000A042C"/>
    <w:rsid w:val="000A1476"/>
    <w:rsid w:val="000A7FB7"/>
    <w:rsid w:val="000B1C95"/>
    <w:rsid w:val="000B4045"/>
    <w:rsid w:val="000B5A7B"/>
    <w:rsid w:val="000B6D18"/>
    <w:rsid w:val="000C3672"/>
    <w:rsid w:val="000C62DD"/>
    <w:rsid w:val="000F441B"/>
    <w:rsid w:val="000F6FC2"/>
    <w:rsid w:val="000F7FD7"/>
    <w:rsid w:val="001035EB"/>
    <w:rsid w:val="00107459"/>
    <w:rsid w:val="00111039"/>
    <w:rsid w:val="00120579"/>
    <w:rsid w:val="0013246D"/>
    <w:rsid w:val="001353B2"/>
    <w:rsid w:val="00146AB1"/>
    <w:rsid w:val="00156EAC"/>
    <w:rsid w:val="00160E76"/>
    <w:rsid w:val="00162EB2"/>
    <w:rsid w:val="00165C02"/>
    <w:rsid w:val="00175D27"/>
    <w:rsid w:val="00183565"/>
    <w:rsid w:val="0018368B"/>
    <w:rsid w:val="001867FA"/>
    <w:rsid w:val="00192CB8"/>
    <w:rsid w:val="00193D91"/>
    <w:rsid w:val="001976E0"/>
    <w:rsid w:val="001979A6"/>
    <w:rsid w:val="001A5B4E"/>
    <w:rsid w:val="001B4677"/>
    <w:rsid w:val="001C28A4"/>
    <w:rsid w:val="001C5A85"/>
    <w:rsid w:val="001D094F"/>
    <w:rsid w:val="001D2836"/>
    <w:rsid w:val="001E29AA"/>
    <w:rsid w:val="001E550A"/>
    <w:rsid w:val="001E58A7"/>
    <w:rsid w:val="001F1E5B"/>
    <w:rsid w:val="001F4669"/>
    <w:rsid w:val="0020665D"/>
    <w:rsid w:val="00223BA6"/>
    <w:rsid w:val="00227D0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459A"/>
    <w:rsid w:val="00267947"/>
    <w:rsid w:val="002712F0"/>
    <w:rsid w:val="00281A40"/>
    <w:rsid w:val="00292B33"/>
    <w:rsid w:val="002B5125"/>
    <w:rsid w:val="002B6F40"/>
    <w:rsid w:val="002C65DD"/>
    <w:rsid w:val="002D5801"/>
    <w:rsid w:val="002D6BEB"/>
    <w:rsid w:val="002D75FA"/>
    <w:rsid w:val="002E0661"/>
    <w:rsid w:val="002E5A6B"/>
    <w:rsid w:val="002E7030"/>
    <w:rsid w:val="002F6360"/>
    <w:rsid w:val="003013F3"/>
    <w:rsid w:val="00301910"/>
    <w:rsid w:val="0031745E"/>
    <w:rsid w:val="003251EC"/>
    <w:rsid w:val="00337C5A"/>
    <w:rsid w:val="00343389"/>
    <w:rsid w:val="00345A57"/>
    <w:rsid w:val="00350D18"/>
    <w:rsid w:val="00353E76"/>
    <w:rsid w:val="00364D81"/>
    <w:rsid w:val="00364F3C"/>
    <w:rsid w:val="0037306A"/>
    <w:rsid w:val="00387481"/>
    <w:rsid w:val="00390BF5"/>
    <w:rsid w:val="00397029"/>
    <w:rsid w:val="003A353A"/>
    <w:rsid w:val="003A7851"/>
    <w:rsid w:val="003C243D"/>
    <w:rsid w:val="003C41CC"/>
    <w:rsid w:val="003C55EA"/>
    <w:rsid w:val="003C5D40"/>
    <w:rsid w:val="003E14E6"/>
    <w:rsid w:val="003E1931"/>
    <w:rsid w:val="003F1BB2"/>
    <w:rsid w:val="003F5C95"/>
    <w:rsid w:val="00403F6B"/>
    <w:rsid w:val="00404282"/>
    <w:rsid w:val="00411019"/>
    <w:rsid w:val="00412D0E"/>
    <w:rsid w:val="00422077"/>
    <w:rsid w:val="004241C5"/>
    <w:rsid w:val="00434CEB"/>
    <w:rsid w:val="004359C9"/>
    <w:rsid w:val="00440F17"/>
    <w:rsid w:val="00444BCA"/>
    <w:rsid w:val="0045258D"/>
    <w:rsid w:val="004806B2"/>
    <w:rsid w:val="0048082D"/>
    <w:rsid w:val="004B0381"/>
    <w:rsid w:val="004B65B8"/>
    <w:rsid w:val="004C0245"/>
    <w:rsid w:val="004C2C10"/>
    <w:rsid w:val="004C6B48"/>
    <w:rsid w:val="004E395A"/>
    <w:rsid w:val="004E639C"/>
    <w:rsid w:val="004F1B97"/>
    <w:rsid w:val="004F71A4"/>
    <w:rsid w:val="00500002"/>
    <w:rsid w:val="005078C1"/>
    <w:rsid w:val="00520E31"/>
    <w:rsid w:val="0052251B"/>
    <w:rsid w:val="00531BBF"/>
    <w:rsid w:val="00533F62"/>
    <w:rsid w:val="00552262"/>
    <w:rsid w:val="005579D3"/>
    <w:rsid w:val="005779EB"/>
    <w:rsid w:val="0058645E"/>
    <w:rsid w:val="00591AB2"/>
    <w:rsid w:val="00593DAB"/>
    <w:rsid w:val="005B353A"/>
    <w:rsid w:val="005B6CAA"/>
    <w:rsid w:val="005C1736"/>
    <w:rsid w:val="005C3AAF"/>
    <w:rsid w:val="005D106C"/>
    <w:rsid w:val="005D55EE"/>
    <w:rsid w:val="005D756F"/>
    <w:rsid w:val="005E3E2D"/>
    <w:rsid w:val="005F0463"/>
    <w:rsid w:val="00602FDC"/>
    <w:rsid w:val="00605C9B"/>
    <w:rsid w:val="006147FB"/>
    <w:rsid w:val="00615330"/>
    <w:rsid w:val="0061578E"/>
    <w:rsid w:val="00616A3C"/>
    <w:rsid w:val="00617F97"/>
    <w:rsid w:val="006211EE"/>
    <w:rsid w:val="006462BE"/>
    <w:rsid w:val="00647508"/>
    <w:rsid w:val="006527FD"/>
    <w:rsid w:val="00656479"/>
    <w:rsid w:val="00656A24"/>
    <w:rsid w:val="006748B4"/>
    <w:rsid w:val="0068632A"/>
    <w:rsid w:val="006879A2"/>
    <w:rsid w:val="006914C5"/>
    <w:rsid w:val="006B0576"/>
    <w:rsid w:val="006B261F"/>
    <w:rsid w:val="006B67CF"/>
    <w:rsid w:val="006D480C"/>
    <w:rsid w:val="006E2930"/>
    <w:rsid w:val="00704F5B"/>
    <w:rsid w:val="007100E9"/>
    <w:rsid w:val="0071253B"/>
    <w:rsid w:val="007126BE"/>
    <w:rsid w:val="00716EDA"/>
    <w:rsid w:val="00717C00"/>
    <w:rsid w:val="00723F12"/>
    <w:rsid w:val="0072541D"/>
    <w:rsid w:val="007261B0"/>
    <w:rsid w:val="00726899"/>
    <w:rsid w:val="007348A4"/>
    <w:rsid w:val="00734BE1"/>
    <w:rsid w:val="00734D67"/>
    <w:rsid w:val="0073791B"/>
    <w:rsid w:val="00741141"/>
    <w:rsid w:val="00745DF7"/>
    <w:rsid w:val="0074672F"/>
    <w:rsid w:val="007472AB"/>
    <w:rsid w:val="00762052"/>
    <w:rsid w:val="00765BD8"/>
    <w:rsid w:val="007749A3"/>
    <w:rsid w:val="00774C5B"/>
    <w:rsid w:val="00776657"/>
    <w:rsid w:val="007839AE"/>
    <w:rsid w:val="00787436"/>
    <w:rsid w:val="00787A10"/>
    <w:rsid w:val="00791E9B"/>
    <w:rsid w:val="007A55BE"/>
    <w:rsid w:val="007B0D67"/>
    <w:rsid w:val="007B40EA"/>
    <w:rsid w:val="007B4EC6"/>
    <w:rsid w:val="007B6FFD"/>
    <w:rsid w:val="007C1DD1"/>
    <w:rsid w:val="007C228A"/>
    <w:rsid w:val="007C3376"/>
    <w:rsid w:val="007C5895"/>
    <w:rsid w:val="007D4A4D"/>
    <w:rsid w:val="007D6960"/>
    <w:rsid w:val="007E331C"/>
    <w:rsid w:val="007E7519"/>
    <w:rsid w:val="007F0572"/>
    <w:rsid w:val="007F32F9"/>
    <w:rsid w:val="007F5E98"/>
    <w:rsid w:val="008209AA"/>
    <w:rsid w:val="008268FC"/>
    <w:rsid w:val="008378EE"/>
    <w:rsid w:val="00840BA9"/>
    <w:rsid w:val="0085006B"/>
    <w:rsid w:val="008520B4"/>
    <w:rsid w:val="00862A22"/>
    <w:rsid w:val="00872374"/>
    <w:rsid w:val="008831B3"/>
    <w:rsid w:val="00887456"/>
    <w:rsid w:val="00892EAF"/>
    <w:rsid w:val="008963EF"/>
    <w:rsid w:val="00897E08"/>
    <w:rsid w:val="008A22B8"/>
    <w:rsid w:val="008A4B63"/>
    <w:rsid w:val="008B0FB8"/>
    <w:rsid w:val="008C4255"/>
    <w:rsid w:val="008D0589"/>
    <w:rsid w:val="008E19EA"/>
    <w:rsid w:val="008F2379"/>
    <w:rsid w:val="008F2910"/>
    <w:rsid w:val="008F748E"/>
    <w:rsid w:val="009001D8"/>
    <w:rsid w:val="009020DA"/>
    <w:rsid w:val="0090348F"/>
    <w:rsid w:val="009075A5"/>
    <w:rsid w:val="00917F8F"/>
    <w:rsid w:val="00932921"/>
    <w:rsid w:val="009470F6"/>
    <w:rsid w:val="0095185E"/>
    <w:rsid w:val="0095439D"/>
    <w:rsid w:val="009549D8"/>
    <w:rsid w:val="0096417D"/>
    <w:rsid w:val="009938B1"/>
    <w:rsid w:val="00995E58"/>
    <w:rsid w:val="009A60D6"/>
    <w:rsid w:val="009C753B"/>
    <w:rsid w:val="009C790F"/>
    <w:rsid w:val="009E0011"/>
    <w:rsid w:val="009E0A5D"/>
    <w:rsid w:val="009F16E7"/>
    <w:rsid w:val="009F54CD"/>
    <w:rsid w:val="00A009AF"/>
    <w:rsid w:val="00A03AF4"/>
    <w:rsid w:val="00A12AAC"/>
    <w:rsid w:val="00A156A7"/>
    <w:rsid w:val="00A308BD"/>
    <w:rsid w:val="00A342B6"/>
    <w:rsid w:val="00A35F71"/>
    <w:rsid w:val="00A4059F"/>
    <w:rsid w:val="00A43629"/>
    <w:rsid w:val="00A45A0C"/>
    <w:rsid w:val="00A67E6D"/>
    <w:rsid w:val="00A74EC6"/>
    <w:rsid w:val="00A75D36"/>
    <w:rsid w:val="00A828E0"/>
    <w:rsid w:val="00A83EA9"/>
    <w:rsid w:val="00A962E5"/>
    <w:rsid w:val="00AD0555"/>
    <w:rsid w:val="00AD0A24"/>
    <w:rsid w:val="00AD3541"/>
    <w:rsid w:val="00AE2AA3"/>
    <w:rsid w:val="00AE4DB6"/>
    <w:rsid w:val="00AF7C4B"/>
    <w:rsid w:val="00B01C81"/>
    <w:rsid w:val="00B13CC3"/>
    <w:rsid w:val="00B27FDC"/>
    <w:rsid w:val="00B30C1F"/>
    <w:rsid w:val="00B34434"/>
    <w:rsid w:val="00B503BA"/>
    <w:rsid w:val="00B5763C"/>
    <w:rsid w:val="00B636DA"/>
    <w:rsid w:val="00B814DF"/>
    <w:rsid w:val="00B8694A"/>
    <w:rsid w:val="00BA0E89"/>
    <w:rsid w:val="00BA0FE4"/>
    <w:rsid w:val="00BA6798"/>
    <w:rsid w:val="00BB1687"/>
    <w:rsid w:val="00BB38C2"/>
    <w:rsid w:val="00BB3E2B"/>
    <w:rsid w:val="00BD6321"/>
    <w:rsid w:val="00BE098A"/>
    <w:rsid w:val="00BE3359"/>
    <w:rsid w:val="00C15C5F"/>
    <w:rsid w:val="00C209CB"/>
    <w:rsid w:val="00C222DF"/>
    <w:rsid w:val="00C23A64"/>
    <w:rsid w:val="00C25B65"/>
    <w:rsid w:val="00C36E06"/>
    <w:rsid w:val="00C40308"/>
    <w:rsid w:val="00C4428A"/>
    <w:rsid w:val="00C53BF9"/>
    <w:rsid w:val="00C57814"/>
    <w:rsid w:val="00C6722B"/>
    <w:rsid w:val="00C72FF7"/>
    <w:rsid w:val="00C7533D"/>
    <w:rsid w:val="00C76B57"/>
    <w:rsid w:val="00C801DE"/>
    <w:rsid w:val="00C81429"/>
    <w:rsid w:val="00C828EC"/>
    <w:rsid w:val="00CA2125"/>
    <w:rsid w:val="00CA776D"/>
    <w:rsid w:val="00CC1824"/>
    <w:rsid w:val="00CC3878"/>
    <w:rsid w:val="00CD07C2"/>
    <w:rsid w:val="00CD0FAE"/>
    <w:rsid w:val="00CE0DCD"/>
    <w:rsid w:val="00CE47C8"/>
    <w:rsid w:val="00D00F6B"/>
    <w:rsid w:val="00D05DF0"/>
    <w:rsid w:val="00D1304C"/>
    <w:rsid w:val="00D27306"/>
    <w:rsid w:val="00D37A41"/>
    <w:rsid w:val="00D57023"/>
    <w:rsid w:val="00D651E7"/>
    <w:rsid w:val="00D70748"/>
    <w:rsid w:val="00D70868"/>
    <w:rsid w:val="00D76A7B"/>
    <w:rsid w:val="00D82A86"/>
    <w:rsid w:val="00D95477"/>
    <w:rsid w:val="00DA0260"/>
    <w:rsid w:val="00DA0E4D"/>
    <w:rsid w:val="00DA4F67"/>
    <w:rsid w:val="00DA6886"/>
    <w:rsid w:val="00DA7E00"/>
    <w:rsid w:val="00DB3295"/>
    <w:rsid w:val="00DB51B2"/>
    <w:rsid w:val="00DB7EE7"/>
    <w:rsid w:val="00DD1107"/>
    <w:rsid w:val="00DD3FBD"/>
    <w:rsid w:val="00DE11D9"/>
    <w:rsid w:val="00DF032A"/>
    <w:rsid w:val="00DF1D52"/>
    <w:rsid w:val="00E002D5"/>
    <w:rsid w:val="00E10322"/>
    <w:rsid w:val="00E232F8"/>
    <w:rsid w:val="00E47F35"/>
    <w:rsid w:val="00E50330"/>
    <w:rsid w:val="00E5300E"/>
    <w:rsid w:val="00E54553"/>
    <w:rsid w:val="00E636C2"/>
    <w:rsid w:val="00E65213"/>
    <w:rsid w:val="00E6533F"/>
    <w:rsid w:val="00E73149"/>
    <w:rsid w:val="00E75E24"/>
    <w:rsid w:val="00E772FF"/>
    <w:rsid w:val="00E8137A"/>
    <w:rsid w:val="00EB42FB"/>
    <w:rsid w:val="00ED714C"/>
    <w:rsid w:val="00EE481C"/>
    <w:rsid w:val="00EE52F3"/>
    <w:rsid w:val="00EF3C6A"/>
    <w:rsid w:val="00F02B26"/>
    <w:rsid w:val="00F05094"/>
    <w:rsid w:val="00F13162"/>
    <w:rsid w:val="00F2510A"/>
    <w:rsid w:val="00F313DC"/>
    <w:rsid w:val="00F44DD4"/>
    <w:rsid w:val="00F54BCA"/>
    <w:rsid w:val="00F557EB"/>
    <w:rsid w:val="00F63FAC"/>
    <w:rsid w:val="00F73671"/>
    <w:rsid w:val="00F74629"/>
    <w:rsid w:val="00F76F37"/>
    <w:rsid w:val="00F801E9"/>
    <w:rsid w:val="00F964C3"/>
    <w:rsid w:val="00F97134"/>
    <w:rsid w:val="00FA4D3B"/>
    <w:rsid w:val="00FA63CC"/>
    <w:rsid w:val="00FB71BA"/>
    <w:rsid w:val="00FE2786"/>
    <w:rsid w:val="00FE36AE"/>
    <w:rsid w:val="00FF0D1B"/>
    <w:rsid w:val="00FF0DD9"/>
    <w:rsid w:val="00FF26C0"/>
    <w:rsid w:val="00FF38CC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AEA3F"/>
  <w15:docId w15:val="{49EA6A53-BAAA-4EA1-A708-7CEA7FB7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0B40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FC92B-F797-4FC1-8C85-7DDEA3AB1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2025-07-02T19:08:00Z</cp:lastPrinted>
  <dcterms:created xsi:type="dcterms:W3CDTF">2025-07-02T19:09:00Z</dcterms:created>
  <dcterms:modified xsi:type="dcterms:W3CDTF">2025-07-02T19:09:00Z</dcterms:modified>
</cp:coreProperties>
</file>